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5766"/>
        <w:gridCol w:w="2030"/>
      </w:tblGrid>
      <w:tr w:rsidR="00006EDB" w:rsidTr="00913F0D">
        <w:trPr>
          <w:cantSplit/>
          <w:trHeight w:val="340"/>
          <w:jc w:val="center"/>
        </w:trPr>
        <w:tc>
          <w:tcPr>
            <w:tcW w:w="2694" w:type="dxa"/>
            <w:vMerge w:val="restart"/>
            <w:vAlign w:val="center"/>
            <w:hideMark/>
          </w:tcPr>
          <w:p w:rsidR="00006EDB" w:rsidRDefault="00006EDB" w:rsidP="00DE7E37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A74E8D8" wp14:editId="02158602">
                  <wp:extent cx="1581150" cy="885444"/>
                  <wp:effectExtent l="0" t="0" r="0" b="0"/>
                  <wp:docPr id="8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4" cy="88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6EDB" w:rsidRDefault="00006EDB" w:rsidP="00056869">
            <w:pPr>
              <w:rPr>
                <w:lang w:eastAsia="x-none"/>
              </w:rPr>
            </w:pPr>
          </w:p>
          <w:p w:rsidR="00006EDB" w:rsidRPr="00056869" w:rsidRDefault="00006EDB" w:rsidP="00056869">
            <w:pPr>
              <w:rPr>
                <w:rFonts w:ascii="Century Gothic" w:hAnsi="Century Gothic"/>
                <w:sz w:val="18"/>
                <w:szCs w:val="18"/>
                <w:lang w:eastAsia="x-none"/>
              </w:rPr>
            </w:pPr>
          </w:p>
        </w:tc>
        <w:tc>
          <w:tcPr>
            <w:tcW w:w="5766" w:type="dxa"/>
            <w:tcBorders>
              <w:left w:val="nil"/>
              <w:right w:val="single" w:sz="8" w:space="0" w:color="244061"/>
            </w:tcBorders>
            <w:vAlign w:val="center"/>
          </w:tcPr>
          <w:p w:rsidR="00006EDB" w:rsidRPr="00006EDB" w:rsidRDefault="00006EDB" w:rsidP="00006EDB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 w:rsidRPr="00180744">
              <w:rPr>
                <w:rFonts w:ascii="Century Gothic" w:hAnsi="Century Gothic"/>
                <w:color w:val="222A35"/>
                <w:sz w:val="18"/>
                <w:szCs w:val="18"/>
              </w:rPr>
              <w:t>Impreso</w:t>
            </w:r>
            <w:r w:rsidR="00180744" w:rsidRPr="00180744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de</w:t>
            </w:r>
            <w:r w:rsidR="00ED2756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Solicitud de Admisión y</w:t>
            </w:r>
            <w:r w:rsidR="00180744" w:rsidRPr="00180744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Matrícula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>: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TCP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</w:p>
        </w:tc>
        <w:tc>
          <w:tcPr>
            <w:tcW w:w="2030" w:type="dxa"/>
            <w:vMerge w:val="restart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</w:tcPr>
          <w:p w:rsidR="00006EDB" w:rsidRDefault="00006EDB" w:rsidP="00DE7E37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</w:pP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  <w:t xml:space="preserve">Por </w:t>
            </w:r>
            <w:r w:rsidR="008C08A1"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t xml:space="preserve">favor, </w:t>
            </w:r>
            <w: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t>inserte su fotografía aquí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1513982920"/>
              <w:showingPlcHdr/>
              <w:picture/>
            </w:sdtPr>
            <w:sdtEndPr/>
            <w:sdtContent>
              <w:p w:rsidR="00006EDB" w:rsidRDefault="00006EDB" w:rsidP="00DE7E37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 wp14:anchorId="0EC29E8C" wp14:editId="5B490D98">
                      <wp:extent cx="1088390" cy="1217960"/>
                      <wp:effectExtent l="0" t="0" r="0" b="1270"/>
                      <wp:docPr id="3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4644" cy="1224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006EDB" w:rsidTr="00913F0D">
        <w:trPr>
          <w:cantSplit/>
          <w:trHeight w:val="1162"/>
          <w:jc w:val="center"/>
        </w:trPr>
        <w:tc>
          <w:tcPr>
            <w:tcW w:w="2694" w:type="dxa"/>
            <w:vMerge/>
            <w:vAlign w:val="center"/>
          </w:tcPr>
          <w:p w:rsidR="00006EDB" w:rsidRDefault="00006EDB" w:rsidP="00006EDB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5766" w:type="dxa"/>
            <w:tcBorders>
              <w:left w:val="nil"/>
              <w:right w:val="single" w:sz="8" w:space="0" w:color="244061"/>
            </w:tcBorders>
            <w:vAlign w:val="center"/>
          </w:tcPr>
          <w:p w:rsidR="00917B39" w:rsidRDefault="00006EDB" w:rsidP="00917B3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ED2756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“TEOLOGÍA </w:t>
            </w:r>
            <w:r w:rsidRPr="00AF1FF2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>CATÓLICA</w:t>
            </w:r>
            <w:r w:rsidRPr="00ED2756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Y SU PEDAGOGÍA”</w:t>
            </w:r>
          </w:p>
          <w:p w:rsidR="00006EDB" w:rsidRPr="00ED2756" w:rsidRDefault="00006EDB" w:rsidP="00917B3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ED2756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 </w:t>
            </w:r>
          </w:p>
          <w:p w:rsidR="00917B39" w:rsidRDefault="00006EDB" w:rsidP="00917B3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 w:rsidRPr="00AF1FF2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PROGRAMA DE </w:t>
            </w:r>
            <w:r w:rsidRPr="00AF1FF2">
              <w:rPr>
                <w:rFonts w:ascii="Century Gothic" w:hAnsi="Century Gothic"/>
                <w:color w:val="222A35"/>
                <w:sz w:val="20"/>
                <w:szCs w:val="20"/>
              </w:rPr>
              <w:t>FORMACI</w:t>
            </w:r>
            <w:r w:rsidRPr="00AF1FF2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ÓN PARA LA OBTENCIÓN </w:t>
            </w:r>
          </w:p>
          <w:p w:rsidR="00006EDB" w:rsidRPr="00DE7E37" w:rsidRDefault="00006EDB" w:rsidP="00917B39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44061"/>
                <w:sz w:val="28"/>
                <w:szCs w:val="28"/>
                <w:lang w:val="es-ES"/>
              </w:rPr>
            </w:pPr>
            <w:r w:rsidRPr="00AF1FF2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DE LA DECLARACIÓN ECLESIÁSTICA DE COMPETENCIA ACADÉMICA (DECA)</w:t>
            </w:r>
            <w:r w:rsidRPr="00DE7E37">
              <w:rPr>
                <w:rFonts w:ascii="Century Gothic" w:hAnsi="Century Gothic"/>
                <w:b/>
                <w:color w:val="943634"/>
                <w:sz w:val="28"/>
                <w:szCs w:val="28"/>
              </w:rPr>
              <w:t xml:space="preserve"> </w:t>
            </w:r>
            <w:r w:rsidRPr="00AF1FF2">
              <w:rPr>
                <w:rFonts w:ascii="Century Gothic" w:hAnsi="Century Gothic"/>
                <w:color w:val="800000"/>
                <w:sz w:val="20"/>
                <w:szCs w:val="20"/>
                <w:vertAlign w:val="superscript"/>
              </w:rPr>
              <w:t>(1)</w:t>
            </w:r>
          </w:p>
        </w:tc>
        <w:tc>
          <w:tcPr>
            <w:tcW w:w="2030" w:type="dxa"/>
            <w:vMerge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</w:tcPr>
          <w:p w:rsidR="00006EDB" w:rsidRDefault="00006EDB" w:rsidP="00006EDB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</w:pPr>
          </w:p>
        </w:tc>
      </w:tr>
    </w:tbl>
    <w:p w:rsidR="008C08A1" w:rsidRDefault="008C08A1" w:rsidP="00B304EE">
      <w:pPr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tbl>
      <w:tblPr>
        <w:tblW w:w="10475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49"/>
        <w:gridCol w:w="2126"/>
      </w:tblGrid>
      <w:tr w:rsidR="008C08A1" w:rsidRPr="00E6553B" w:rsidTr="00913F0D">
        <w:trPr>
          <w:trHeight w:val="340"/>
          <w:jc w:val="center"/>
        </w:trPr>
        <w:tc>
          <w:tcPr>
            <w:tcW w:w="8349" w:type="dxa"/>
            <w:shd w:val="clear" w:color="auto" w:fill="F2F2F2" w:themeFill="background1" w:themeFillShade="F2"/>
            <w:vAlign w:val="center"/>
            <w:hideMark/>
          </w:tcPr>
          <w:p w:rsidR="008C08A1" w:rsidRPr="00E6553B" w:rsidRDefault="008C08A1" w:rsidP="009816C6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</w:t>
            </w:r>
            <w:r w:rsidR="00ED275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SOLICITUD DE ADMISIÓN Y</w:t>
            </w: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C08A1" w:rsidRPr="00E6553B" w:rsidRDefault="00FC4E69" w:rsidP="009816C6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278728250"/>
                <w:placeholder>
                  <w:docPart w:val="146039DF09FB49EABBB0E4A06953808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8C08A1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8C08A1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8C08A1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8C08A1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8C08A1" w:rsidRDefault="008C08A1" w:rsidP="008C08A1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4"/>
        <w:gridCol w:w="851"/>
        <w:gridCol w:w="14"/>
        <w:gridCol w:w="1285"/>
        <w:gridCol w:w="1689"/>
        <w:gridCol w:w="2682"/>
      </w:tblGrid>
      <w:tr w:rsidR="008C08A1" w:rsidRPr="00D52C12" w:rsidTr="00913F0D">
        <w:trPr>
          <w:trHeight w:val="283"/>
          <w:jc w:val="center"/>
        </w:trPr>
        <w:tc>
          <w:tcPr>
            <w:tcW w:w="10475" w:type="dxa"/>
            <w:gridSpan w:val="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bottom"/>
            <w:hideMark/>
          </w:tcPr>
          <w:p w:rsidR="008C08A1" w:rsidRPr="00D52C12" w:rsidRDefault="00772879" w:rsidP="009816C6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1. </w:t>
            </w:r>
            <w:r w:rsidR="008C08A1"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8C08A1" w:rsidRPr="00D52C12" w:rsidTr="00913F0D">
        <w:trPr>
          <w:trHeight w:val="340"/>
          <w:jc w:val="center"/>
        </w:trPr>
        <w:tc>
          <w:tcPr>
            <w:tcW w:w="10475" w:type="dxa"/>
            <w:gridSpan w:val="6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8C08A1" w:rsidRPr="00D52C12" w:rsidRDefault="008C08A1" w:rsidP="009816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</w:t>
            </w:r>
            <w:r w:rsidR="00180744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Y APELLIDOS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4AAF2466ED2046BB8E653145768CCAF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C08A1" w:rsidRPr="00D52C12" w:rsidTr="00913F0D">
        <w:trPr>
          <w:trHeight w:val="340"/>
          <w:jc w:val="center"/>
        </w:trPr>
        <w:tc>
          <w:tcPr>
            <w:tcW w:w="6104" w:type="dxa"/>
            <w:gridSpan w:val="4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8C08A1" w:rsidRPr="00D52C12" w:rsidRDefault="008C08A1" w:rsidP="009816C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CBA4A95FF35E41D1AF2CB82FABBD884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8C08A1" w:rsidRPr="00D52C12" w:rsidRDefault="008C08A1" w:rsidP="009816C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DCBE6B08A5A14FC2A5C0B3A35F708DC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C08A1" w:rsidRPr="00D52C12" w:rsidTr="00913F0D">
        <w:trPr>
          <w:trHeight w:val="340"/>
          <w:jc w:val="center"/>
        </w:trPr>
        <w:tc>
          <w:tcPr>
            <w:tcW w:w="10475" w:type="dxa"/>
            <w:gridSpan w:val="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8C08A1" w:rsidRPr="00D52C12" w:rsidRDefault="008C08A1" w:rsidP="009816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/>
                <w:color w:val="222A35"/>
                <w:sz w:val="16"/>
                <w:szCs w:val="16"/>
              </w:rPr>
              <w:t>DOMICILIO DURANTE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37D72032BAC9484081387440C3A9837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C08A1" w:rsidRPr="00D52C12" w:rsidTr="00913F0D">
        <w:trPr>
          <w:trHeight w:val="340"/>
          <w:jc w:val="center"/>
        </w:trPr>
        <w:tc>
          <w:tcPr>
            <w:tcW w:w="4805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8C08A1" w:rsidRPr="00D52C12" w:rsidRDefault="008C08A1" w:rsidP="009816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513C689372B34ADB80FAAE7A1EF5EE8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8C08A1" w:rsidRPr="00D52C12" w:rsidRDefault="008C08A1" w:rsidP="009816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32C3C9F68C404D37BBAF0A3E9A7963C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8C08A1" w:rsidRPr="00D52C12" w:rsidRDefault="008C08A1" w:rsidP="009816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6C66FD9F00A247298ABE7F713CE7D43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8C08A1" w:rsidRPr="00D52C12" w:rsidTr="00913F0D">
        <w:trPr>
          <w:trHeight w:val="340"/>
          <w:jc w:val="center"/>
        </w:trPr>
        <w:tc>
          <w:tcPr>
            <w:tcW w:w="4819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8C08A1" w:rsidRPr="00D52C12" w:rsidRDefault="008C08A1" w:rsidP="009816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3A2D7D7698642C3B3C417387DF15E9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8C08A1" w:rsidRPr="00D52C12" w:rsidRDefault="008C08A1" w:rsidP="009816C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F8420FF17D6A46C6B856D6AF852EBDC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D2756" w:rsidRPr="00D52C12" w:rsidTr="00913F0D">
        <w:trPr>
          <w:trHeight w:val="340"/>
          <w:jc w:val="center"/>
        </w:trPr>
        <w:tc>
          <w:tcPr>
            <w:tcW w:w="3954" w:type="dxa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nil"/>
            </w:tcBorders>
            <w:vAlign w:val="center"/>
          </w:tcPr>
          <w:p w:rsidR="00ED2756" w:rsidRPr="00D52C12" w:rsidRDefault="00ED2756" w:rsidP="00ED2756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FECHA DE NACIMIENTO: </w:t>
            </w:r>
            <w:sdt>
              <w:sdtPr>
                <w:rPr>
                  <w:rStyle w:val="INSTUCAV"/>
                </w:rPr>
                <w:id w:val="501249312"/>
                <w:placeholder>
                  <w:docPart w:val="979F464B6FA845B9891BB8E3968A020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6521" w:type="dxa"/>
            <w:gridSpan w:val="5"/>
            <w:tcBorders>
              <w:top w:val="dotted" w:sz="4" w:space="0" w:color="244061"/>
              <w:left w:val="nil"/>
              <w:bottom w:val="single" w:sz="8" w:space="0" w:color="244061"/>
              <w:right w:val="single" w:sz="8" w:space="0" w:color="244061"/>
            </w:tcBorders>
            <w:vAlign w:val="center"/>
          </w:tcPr>
          <w:p w:rsidR="00ED2756" w:rsidRPr="00D52C12" w:rsidRDefault="00ED2756" w:rsidP="00ED2756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CE2EF09607154E47B1FE57E93AF8709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8C08A1" w:rsidRPr="008D07D2" w:rsidRDefault="008C08A1" w:rsidP="00ED2756">
      <w:pPr>
        <w:rPr>
          <w:rFonts w:ascii="Century Gothic" w:hAnsi="Century Gothic"/>
          <w:b/>
          <w:color w:val="800000"/>
          <w:sz w:val="20"/>
          <w:szCs w:val="20"/>
        </w:rPr>
      </w:pPr>
      <w:r w:rsidRPr="008D07D2">
        <w:rPr>
          <w:rFonts w:ascii="Century Gothic" w:hAnsi="Century Gothic"/>
          <w:b/>
          <w:color w:val="800000"/>
          <w:sz w:val="20"/>
          <w:szCs w:val="20"/>
        </w:rPr>
        <w:t>* Información sobre Protección de Datos Personales</w:t>
      </w:r>
    </w:p>
    <w:p w:rsidR="008C08A1" w:rsidRPr="001C0A5F" w:rsidRDefault="008C08A1" w:rsidP="008C08A1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>De conformidad con lo previsto en el Reglamento General de Protección de Datos (RGPD)</w:t>
      </w:r>
      <w:r w:rsidR="008F38A3">
        <w:rPr>
          <w:rFonts w:ascii="Century Gothic" w:hAnsi="Century Gothic"/>
          <w:sz w:val="16"/>
          <w:szCs w:val="16"/>
        </w:rPr>
        <w:t>, en la Ley Orgánica 3/2018, de 5 de diciembre de Protección de Datos Personales y garantía de los derechos digitales y demás</w:t>
      </w:r>
      <w:r w:rsidRPr="001C0A5F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1C0A5F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1C0A5F">
        <w:rPr>
          <w:rFonts w:ascii="Century Gothic" w:hAnsi="Century Gothic"/>
          <w:color w:val="2E74B5"/>
          <w:sz w:val="16"/>
          <w:szCs w:val="16"/>
        </w:rPr>
        <w:t>.</w:t>
      </w:r>
    </w:p>
    <w:p w:rsidR="008C08A1" w:rsidRPr="001C0A5F" w:rsidRDefault="008C08A1" w:rsidP="008C08A1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sz w:val="16"/>
          <w:szCs w:val="16"/>
        </w:rPr>
      </w:pPr>
      <w:r w:rsidRPr="001C0A5F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</w:t>
      </w:r>
      <w:r w:rsidR="008F38A3">
        <w:rPr>
          <w:rFonts w:ascii="Century Gothic" w:hAnsi="Century Gothic"/>
          <w:sz w:val="16"/>
          <w:szCs w:val="16"/>
        </w:rPr>
        <w:t>Universidades y en las Normas de Organización y Funcionamiento</w:t>
      </w:r>
      <w:r w:rsidRPr="001C0A5F">
        <w:rPr>
          <w:rFonts w:ascii="Century Gothic" w:hAnsi="Century Gothic"/>
          <w:sz w:val="16"/>
          <w:szCs w:val="16"/>
        </w:rPr>
        <w:t xml:space="preserve">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8C08A1" w:rsidRPr="001C0A5F" w:rsidRDefault="008C08A1" w:rsidP="008C08A1">
      <w:pPr>
        <w:pStyle w:val="Default"/>
        <w:ind w:left="142" w:right="-142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8F38A3" w:rsidRDefault="008C08A1" w:rsidP="008F38A3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1C0A5F">
        <w:rPr>
          <w:rFonts w:ascii="Century Gothic" w:hAnsi="Century Gothic" w:cs="Times New Roman"/>
          <w:color w:val="auto"/>
          <w:sz w:val="16"/>
          <w:szCs w:val="16"/>
        </w:rPr>
        <w:t>Los datos personales que se solicita</w:t>
      </w:r>
      <w:r w:rsidR="008F38A3">
        <w:rPr>
          <w:rFonts w:ascii="Century Gothic" w:hAnsi="Century Gothic" w:cs="Times New Roman"/>
          <w:color w:val="auto"/>
          <w:sz w:val="16"/>
          <w:szCs w:val="16"/>
        </w:rPr>
        <w:t>n en este</w:t>
      </w:r>
      <w:r w:rsidRPr="001C0A5F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8C08A1" w:rsidRPr="008F38A3" w:rsidRDefault="008C08A1" w:rsidP="008F38A3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8F38A3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8C08A1" w:rsidRPr="001C0A5F" w:rsidRDefault="008C08A1" w:rsidP="008C08A1">
      <w:pPr>
        <w:pStyle w:val="Default"/>
        <w:numPr>
          <w:ilvl w:val="1"/>
          <w:numId w:val="39"/>
        </w:numPr>
        <w:ind w:left="426" w:right="-142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8C08A1" w:rsidRPr="001C0A5F" w:rsidRDefault="008C08A1" w:rsidP="008C08A1">
      <w:pPr>
        <w:pStyle w:val="Default"/>
        <w:numPr>
          <w:ilvl w:val="1"/>
          <w:numId w:val="39"/>
        </w:numPr>
        <w:ind w:left="426" w:right="-142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8C08A1" w:rsidRPr="001C0A5F" w:rsidRDefault="008C08A1" w:rsidP="008C08A1">
      <w:pPr>
        <w:pStyle w:val="Default"/>
        <w:numPr>
          <w:ilvl w:val="1"/>
          <w:numId w:val="39"/>
        </w:numPr>
        <w:ind w:left="426" w:right="-142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8C08A1" w:rsidRPr="001C0A5F" w:rsidRDefault="008C08A1" w:rsidP="008C08A1">
      <w:pPr>
        <w:pStyle w:val="Default"/>
        <w:numPr>
          <w:ilvl w:val="1"/>
          <w:numId w:val="39"/>
        </w:numPr>
        <w:ind w:left="426" w:right="-142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8C08A1" w:rsidRPr="001C0A5F" w:rsidRDefault="008C08A1" w:rsidP="008C08A1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8C08A1" w:rsidRPr="001C0A5F" w:rsidRDefault="008C08A1" w:rsidP="008C08A1">
      <w:pPr>
        <w:pStyle w:val="Default"/>
        <w:numPr>
          <w:ilvl w:val="1"/>
          <w:numId w:val="39"/>
        </w:numPr>
        <w:ind w:left="426" w:right="-142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8C08A1" w:rsidRPr="001C0A5F" w:rsidRDefault="008C08A1" w:rsidP="008C08A1">
      <w:pPr>
        <w:pStyle w:val="Default"/>
        <w:numPr>
          <w:ilvl w:val="1"/>
          <w:numId w:val="39"/>
        </w:numPr>
        <w:ind w:left="426" w:right="-142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8C08A1" w:rsidRPr="001C0A5F" w:rsidRDefault="008C08A1" w:rsidP="008C08A1">
      <w:pPr>
        <w:pStyle w:val="Default"/>
        <w:numPr>
          <w:ilvl w:val="1"/>
          <w:numId w:val="39"/>
        </w:numPr>
        <w:ind w:left="426" w:right="-142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1C0A5F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8C08A1" w:rsidRPr="008F38A3" w:rsidRDefault="008C08A1" w:rsidP="00BC5E71">
      <w:pPr>
        <w:pStyle w:val="Prrafodelista"/>
        <w:numPr>
          <w:ilvl w:val="0"/>
          <w:numId w:val="39"/>
        </w:numPr>
        <w:ind w:left="142" w:right="-142" w:hanging="218"/>
        <w:jc w:val="both"/>
        <w:rPr>
          <w:rFonts w:ascii="Century Gothic" w:hAnsi="Century Gothic" w:cs="Arial Narrow"/>
          <w:color w:val="2E74B5"/>
          <w:sz w:val="6"/>
          <w:szCs w:val="6"/>
        </w:rPr>
      </w:pPr>
      <w:r w:rsidRPr="008F38A3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8F38A3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8F38A3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8F38A3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8F38A3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8F38A3">
        <w:rPr>
          <w:rFonts w:ascii="Century Gothic" w:hAnsi="Century Gothic" w:cs="Arial Narrow"/>
          <w:color w:val="2E74B5"/>
          <w:sz w:val="16"/>
          <w:szCs w:val="16"/>
        </w:rPr>
        <w:t xml:space="preserve">. </w:t>
      </w:r>
    </w:p>
    <w:p w:rsidR="008C08A1" w:rsidRPr="001C0A5F" w:rsidRDefault="008C08A1" w:rsidP="008C08A1">
      <w:pPr>
        <w:pStyle w:val="Default"/>
        <w:numPr>
          <w:ilvl w:val="0"/>
          <w:numId w:val="39"/>
        </w:numPr>
        <w:ind w:left="142" w:right="-142" w:hanging="218"/>
        <w:jc w:val="both"/>
        <w:rPr>
          <w:rFonts w:ascii="Century Gothic" w:hAnsi="Century Gothic"/>
          <w:color w:val="2E74B5"/>
          <w:sz w:val="16"/>
          <w:szCs w:val="16"/>
        </w:rPr>
      </w:pPr>
      <w:r>
        <w:rPr>
          <w:rFonts w:ascii="Century Gothic" w:hAnsi="Century Gothic"/>
          <w:color w:val="auto"/>
          <w:sz w:val="16"/>
          <w:szCs w:val="16"/>
        </w:rPr>
        <w:t>Más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información sobre nuestra política de p</w:t>
      </w:r>
      <w:r>
        <w:rPr>
          <w:rFonts w:ascii="Century Gothic" w:hAnsi="Century Gothic"/>
          <w:color w:val="auto"/>
          <w:sz w:val="16"/>
          <w:szCs w:val="16"/>
        </w:rPr>
        <w:t>rotección de datos personales</w:t>
      </w:r>
      <w:r w:rsidRPr="001C0A5F">
        <w:rPr>
          <w:rFonts w:ascii="Century Gothic" w:hAnsi="Century Gothic"/>
          <w:color w:val="auto"/>
          <w:sz w:val="16"/>
          <w:szCs w:val="16"/>
        </w:rPr>
        <w:t xml:space="preserve"> en</w:t>
      </w:r>
      <w:r>
        <w:rPr>
          <w:rFonts w:ascii="Century Gothic" w:hAnsi="Century Gothic"/>
          <w:color w:val="auto"/>
          <w:sz w:val="16"/>
          <w:szCs w:val="16"/>
        </w:rPr>
        <w:t xml:space="preserve">: </w:t>
      </w:r>
      <w:r w:rsidRPr="001C0A5F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8C08A1" w:rsidRDefault="008C08A1" w:rsidP="008C08A1">
      <w:pPr>
        <w:rPr>
          <w:rFonts w:ascii="Century Gothic" w:hAnsi="Century Gothic"/>
          <w:sz w:val="8"/>
          <w:szCs w:val="8"/>
        </w:rPr>
      </w:pPr>
    </w:p>
    <w:tbl>
      <w:tblPr>
        <w:tblW w:w="10494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4950"/>
      </w:tblGrid>
      <w:tr w:rsidR="00180744" w:rsidRPr="001F7E8D" w:rsidTr="009816C6">
        <w:trPr>
          <w:trHeight w:val="1757"/>
          <w:jc w:val="center"/>
        </w:trPr>
        <w:tc>
          <w:tcPr>
            <w:tcW w:w="5544" w:type="dxa"/>
            <w:vAlign w:val="center"/>
          </w:tcPr>
          <w:p w:rsidR="00180744" w:rsidRPr="00CB7604" w:rsidRDefault="00180744" w:rsidP="009816C6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180744" w:rsidRPr="00CB7604" w:rsidRDefault="00180744" w:rsidP="009816C6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ES OBLIGATORIA LA FIRMA DE LA </w:t>
            </w:r>
          </w:p>
          <w:p w:rsidR="00180744" w:rsidRPr="00CB7604" w:rsidRDefault="00180744" w:rsidP="009816C6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MATRÍCULA EN TODAS SUS PÁGINAS</w:t>
            </w:r>
          </w:p>
          <w:p w:rsidR="00180744" w:rsidRDefault="00180744" w:rsidP="009816C6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  <w:p w:rsidR="00180744" w:rsidRDefault="00180744" w:rsidP="009816C6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  <w:p w:rsidR="00180744" w:rsidRPr="001F7E8D" w:rsidRDefault="00180744" w:rsidP="009816C6">
            <w:pPr>
              <w:ind w:right="1026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686108402"/>
                <w:placeholder>
                  <w:docPart w:val="53B413DAF24349A9839D7ECAB167923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950" w:type="dxa"/>
          </w:tcPr>
          <w:p w:rsidR="00180744" w:rsidRPr="001F7E8D" w:rsidRDefault="00180744" w:rsidP="009816C6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F7E8D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1241985214"/>
              <w:showingPlcHdr/>
              <w:picture/>
            </w:sdtPr>
            <w:sdtEndPr/>
            <w:sdtContent>
              <w:p w:rsidR="00180744" w:rsidRPr="00837400" w:rsidRDefault="00180744" w:rsidP="009816C6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7D826C33" wp14:editId="0F7DEE38">
                      <wp:extent cx="2152650" cy="884146"/>
                      <wp:effectExtent l="0" t="0" r="0" b="0"/>
                      <wp:docPr id="12" name="Imagen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8826" cy="890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180744" w:rsidRPr="001F7E8D" w:rsidRDefault="00180744" w:rsidP="009816C6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</w:t>
            </w:r>
            <w:r w:rsidR="00720624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firma electrónica o digitalizada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</w:tr>
    </w:tbl>
    <w:p w:rsidR="00180744" w:rsidRPr="00AF1FF2" w:rsidRDefault="00180744" w:rsidP="00180744">
      <w:pPr>
        <w:pStyle w:val="Encabezado"/>
        <w:numPr>
          <w:ilvl w:val="0"/>
          <w:numId w:val="40"/>
        </w:numPr>
        <w:tabs>
          <w:tab w:val="clear" w:pos="4252"/>
          <w:tab w:val="clear" w:pos="8504"/>
        </w:tabs>
        <w:ind w:left="284" w:right="118" w:hanging="283"/>
        <w:jc w:val="both"/>
        <w:rPr>
          <w:rStyle w:val="texto085"/>
          <w:rFonts w:ascii="Century Gothic" w:hAnsi="Century Gothic"/>
          <w:color w:val="800000"/>
          <w:sz w:val="14"/>
          <w:szCs w:val="14"/>
          <w:lang w:val="es-ES"/>
        </w:rPr>
      </w:pPr>
      <w:r w:rsidRPr="00AF1FF2">
        <w:rPr>
          <w:rStyle w:val="texto085"/>
          <w:rFonts w:ascii="Century Gothic" w:hAnsi="Century Gothic"/>
          <w:color w:val="800000"/>
          <w:sz w:val="14"/>
          <w:szCs w:val="14"/>
        </w:rPr>
        <w:t xml:space="preserve">Los Estudios Propios se 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  <w:lang w:val="es-ES"/>
        </w:rPr>
        <w:t>imparten al amparo de los artículos 2 y 34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</w:rPr>
        <w:t xml:space="preserve"> de la </w:t>
      </w:r>
      <w:r w:rsidRPr="00AF1FF2">
        <w:rPr>
          <w:rFonts w:ascii="Century Gothic" w:hAnsi="Century Gothic"/>
          <w:color w:val="800000"/>
          <w:sz w:val="14"/>
          <w:szCs w:val="14"/>
        </w:rPr>
        <w:t>Ley Orgánica 6/2001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</w:rPr>
        <w:t>, de 21 de diciembre, de Universidades, modificada por Ley Orgánica 7/2007, de 12 de abril, Estos estudios dan derecho a la expedición diplomas y títulos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  <w:lang w:val="es-ES"/>
        </w:rPr>
        <w:t xml:space="preserve"> propios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</w:rPr>
        <w:t xml:space="preserve"> 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  <w:lang w:val="es-ES"/>
        </w:rPr>
        <w:t xml:space="preserve">que </w:t>
      </w:r>
      <w:r w:rsidRPr="00AF1FF2">
        <w:rPr>
          <w:rStyle w:val="negrita"/>
          <w:rFonts w:ascii="Century Gothic" w:hAnsi="Century Gothic"/>
          <w:color w:val="800000"/>
          <w:sz w:val="14"/>
          <w:szCs w:val="14"/>
        </w:rPr>
        <w:t>no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</w:rPr>
        <w:t xml:space="preserve"> tienen carácter oficial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  <w:lang w:val="es-ES"/>
        </w:rPr>
        <w:t xml:space="preserve">. </w:t>
      </w:r>
      <w:r w:rsidRPr="00AF1FF2">
        <w:rPr>
          <w:rStyle w:val="texto085"/>
          <w:rFonts w:ascii="Century Gothic" w:hAnsi="Century Gothic"/>
          <w:color w:val="800000"/>
          <w:sz w:val="14"/>
          <w:szCs w:val="14"/>
        </w:rPr>
        <w:t>Art. 2 Normativa Estudios Propios UCAV: La Universidad Católica de Ávila podrá suscribir convenios de colaboración académica y educativa con entidades, españolas o extranjeras, a fin de impartir estudios propios de interés y demanda social y de acreditada calidad. Estos estudios se regirán por la presente normativa y por la normativa aplicable a los estudios oficiales, en todo lo no regulado en  convenio específico.</w:t>
      </w:r>
    </w:p>
    <w:p w:rsidR="008C08A1" w:rsidRDefault="008C08A1" w:rsidP="00B304EE">
      <w:pPr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8C08A1" w:rsidRDefault="008C08A1" w:rsidP="00B304EE">
      <w:pPr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p w:rsidR="008C08A1" w:rsidRDefault="008C08A1" w:rsidP="00B304EE">
      <w:pPr>
        <w:rPr>
          <w:rFonts w:ascii="Arial" w:hAnsi="Arial" w:cs="Arial"/>
          <w:b/>
          <w:bCs/>
          <w:color w:val="0F243E"/>
          <w:sz w:val="6"/>
          <w:szCs w:val="6"/>
          <w:u w:val="single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363"/>
      </w:tblGrid>
      <w:tr w:rsidR="00180744" w:rsidRPr="000E28B3" w:rsidTr="00180744">
        <w:trPr>
          <w:cantSplit/>
          <w:trHeight w:val="138"/>
          <w:jc w:val="center"/>
        </w:trPr>
        <w:tc>
          <w:tcPr>
            <w:tcW w:w="2410" w:type="dxa"/>
            <w:vMerge w:val="restart"/>
            <w:vAlign w:val="center"/>
          </w:tcPr>
          <w:p w:rsidR="00180744" w:rsidRDefault="00180744" w:rsidP="009816C6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62742AFF" wp14:editId="1DA25C12">
                  <wp:extent cx="1371600" cy="771525"/>
                  <wp:effectExtent l="0" t="0" r="0" b="9525"/>
                  <wp:docPr id="9" name="Imagen 9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vAlign w:val="bottom"/>
          </w:tcPr>
          <w:p w:rsidR="00180744" w:rsidRPr="00BA2381" w:rsidRDefault="00CB7604" w:rsidP="00180744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180744">
              <w:rPr>
                <w:rFonts w:ascii="Century Gothic" w:hAnsi="Century Gothic"/>
                <w:color w:val="222A35"/>
                <w:sz w:val="18"/>
                <w:szCs w:val="18"/>
              </w:rPr>
              <w:t>Impreso</w:t>
            </w:r>
            <w:r w:rsidRPr="00180744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de</w:t>
            </w:r>
            <w:r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Solicitud de Admisión y</w:t>
            </w:r>
            <w:r w:rsidRPr="00180744">
              <w:rPr>
                <w:rFonts w:ascii="Century Gothic" w:hAnsi="Century Gothic"/>
                <w:color w:val="222A35"/>
                <w:sz w:val="18"/>
                <w:szCs w:val="18"/>
                <w:lang w:val="es-ES"/>
              </w:rPr>
              <w:t xml:space="preserve"> Matrícula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>: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TCP</w:t>
            </w:r>
          </w:p>
        </w:tc>
      </w:tr>
      <w:tr w:rsidR="00180744" w:rsidRPr="000E28B3" w:rsidTr="008C08A1">
        <w:trPr>
          <w:cantSplit/>
          <w:trHeight w:val="615"/>
          <w:jc w:val="center"/>
        </w:trPr>
        <w:tc>
          <w:tcPr>
            <w:tcW w:w="2410" w:type="dxa"/>
            <w:vMerge/>
            <w:vAlign w:val="center"/>
          </w:tcPr>
          <w:p w:rsidR="00180744" w:rsidRPr="00284BC3" w:rsidRDefault="00180744" w:rsidP="009816C6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8363" w:type="dxa"/>
            <w:vAlign w:val="bottom"/>
          </w:tcPr>
          <w:p w:rsidR="00180744" w:rsidRPr="00917B39" w:rsidRDefault="00180744" w:rsidP="0018074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</w:pPr>
            <w:r w:rsidRPr="00917B39">
              <w:rPr>
                <w:rFonts w:ascii="Century Gothic" w:hAnsi="Century Gothic"/>
                <w:b/>
                <w:color w:val="222A35"/>
                <w:sz w:val="28"/>
                <w:szCs w:val="28"/>
                <w:lang w:val="es-ES"/>
              </w:rPr>
              <w:t xml:space="preserve">“TEOLOGÍA CATÓLICA Y SU PEDAGOGÍA” </w:t>
            </w:r>
          </w:p>
          <w:p w:rsidR="00180744" w:rsidRPr="00DE7E37" w:rsidRDefault="00180744" w:rsidP="00180744">
            <w:pPr>
              <w:pStyle w:val="Encabezado"/>
              <w:tabs>
                <w:tab w:val="clear" w:pos="8504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 w:rsidRPr="00917B39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PROGRAMA DE </w:t>
            </w:r>
            <w:r w:rsidRPr="00917B39">
              <w:rPr>
                <w:rFonts w:ascii="Century Gothic" w:hAnsi="Century Gothic"/>
                <w:color w:val="222A35"/>
                <w:sz w:val="20"/>
                <w:szCs w:val="20"/>
              </w:rPr>
              <w:t>FORMACI</w:t>
            </w:r>
            <w:r w:rsidRPr="00917B39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ÓN PARA LA OBTENCIÓN DE LA DECLARACIÓN ECLESIÁSTICA DE COMPETENCIA ACADÉMICA (DECA)</w:t>
            </w:r>
          </w:p>
        </w:tc>
      </w:tr>
    </w:tbl>
    <w:p w:rsidR="008C08A1" w:rsidRDefault="008C08A1" w:rsidP="008C08A1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C08A1" w:rsidRDefault="008C08A1" w:rsidP="008C08A1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C08A1" w:rsidRDefault="008C08A1" w:rsidP="008C08A1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C08A1" w:rsidRDefault="008C08A1" w:rsidP="008C08A1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C08A1" w:rsidRDefault="008C08A1" w:rsidP="008C08A1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C08A1" w:rsidRDefault="008C08A1" w:rsidP="008C08A1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C08A1" w:rsidRDefault="008C08A1" w:rsidP="008C08A1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8C08A1" w:rsidRPr="00323B68" w:rsidRDefault="008C08A1" w:rsidP="008C08A1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5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"/>
        <w:gridCol w:w="2029"/>
        <w:gridCol w:w="6310"/>
        <w:gridCol w:w="2160"/>
      </w:tblGrid>
      <w:tr w:rsidR="008C08A1" w:rsidRPr="00D52C12" w:rsidTr="00913F0D">
        <w:trPr>
          <w:gridBefore w:val="1"/>
          <w:wBefore w:w="10" w:type="dxa"/>
          <w:trHeight w:val="510"/>
          <w:jc w:val="center"/>
        </w:trPr>
        <w:tc>
          <w:tcPr>
            <w:tcW w:w="8339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8C08A1" w:rsidRDefault="00772879" w:rsidP="009816C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2. </w:t>
            </w:r>
            <w:r w:rsidR="008C08A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ASIGNATURAS DE LA</w:t>
            </w:r>
            <w:r w:rsidR="008C08A1"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</w:t>
            </w:r>
            <w:r w:rsidR="008C08A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  <w:p w:rsidR="008C08A1" w:rsidRPr="00D52C12" w:rsidRDefault="008C08A1" w:rsidP="008C08A1">
            <w:pPr>
              <w:ind w:right="34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Por favor, marque con una cruz </w:t>
            </w:r>
            <w:r w:rsidRPr="00D52C12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las asignaturas </w:t>
            </w:r>
            <w:r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de las que se matricula </w:t>
            </w:r>
          </w:p>
        </w:tc>
        <w:tc>
          <w:tcPr>
            <w:tcW w:w="216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8C08A1" w:rsidRPr="00E6553B" w:rsidRDefault="00FC4E69" w:rsidP="009816C6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1465233109"/>
                <w:placeholder>
                  <w:docPart w:val="8ACDDCC37C1F4F8FB549231EF09720A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r w:rsidR="008C08A1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8C08A1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8C08A1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y escriba curso académico</w:t>
                </w:r>
                <w:r w:rsidR="008C08A1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520F38" w:rsidRPr="006F6F7E" w:rsidTr="00913F0D">
        <w:trPr>
          <w:trHeight w:val="283"/>
          <w:jc w:val="center"/>
        </w:trPr>
        <w:tc>
          <w:tcPr>
            <w:tcW w:w="2039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520F38" w:rsidRPr="006F6F7E" w:rsidRDefault="00520F38" w:rsidP="009816C6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CÓDIGO</w:t>
            </w:r>
          </w:p>
        </w:tc>
        <w:tc>
          <w:tcPr>
            <w:tcW w:w="631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520F38" w:rsidRPr="006F6F7E" w:rsidRDefault="00520F38" w:rsidP="009816C6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DENOMINACIÓN OFICIAL DE LA ASIGNATURA</w:t>
            </w:r>
          </w:p>
        </w:tc>
        <w:tc>
          <w:tcPr>
            <w:tcW w:w="216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520F38" w:rsidRPr="006F6F7E" w:rsidRDefault="00520F38" w:rsidP="009816C6">
            <w:pPr>
              <w:jc w:val="center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CRÉDITOS</w:t>
            </w:r>
            <w: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 ECTS</w:t>
            </w:r>
          </w:p>
        </w:tc>
      </w:tr>
      <w:tr w:rsidR="00520F38" w:rsidRPr="006F6F7E" w:rsidTr="00913F0D">
        <w:trPr>
          <w:trHeight w:val="510"/>
          <w:jc w:val="center"/>
        </w:trPr>
        <w:tc>
          <w:tcPr>
            <w:tcW w:w="2039" w:type="dxa"/>
            <w:gridSpan w:val="2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520F38" w:rsidRPr="00520F38" w:rsidRDefault="00520F38" w:rsidP="00520F38">
            <w:pPr>
              <w:ind w:left="-108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0F38">
              <w:rPr>
                <w:rFonts w:ascii="Century Gothic" w:hAnsi="Century Gothic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/>
                <w:color w:val="222A35"/>
              </w:rPr>
            </w:r>
            <w:r w:rsidR="00FC4E69">
              <w:rPr>
                <w:rFonts w:ascii="Century Gothic" w:hAnsi="Century Gothic"/>
                <w:color w:val="222A35"/>
              </w:rPr>
              <w:fldChar w:fldCharType="separate"/>
            </w:r>
            <w:r w:rsidRPr="00520F38">
              <w:rPr>
                <w:rFonts w:ascii="Century Gothic" w:hAnsi="Century Gothic"/>
                <w:color w:val="222A35"/>
              </w:rPr>
              <w:fldChar w:fldCharType="end"/>
            </w:r>
            <w:r>
              <w:rPr>
                <w:rFonts w:ascii="Century Gothic" w:hAnsi="Century Gothic"/>
                <w:color w:val="222A35"/>
              </w:rPr>
              <w:t xml:space="preserve"> </w:t>
            </w: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101DECA</w:t>
            </w:r>
          </w:p>
        </w:tc>
        <w:tc>
          <w:tcPr>
            <w:tcW w:w="6310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vAlign w:val="center"/>
          </w:tcPr>
          <w:p w:rsidR="00520F38" w:rsidRPr="00520F38" w:rsidRDefault="00520F38" w:rsidP="009816C6">
            <w:pPr>
              <w:ind w:left="86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RELIGIÓN, CULTURA Y VALORES</w:t>
            </w:r>
          </w:p>
        </w:tc>
        <w:tc>
          <w:tcPr>
            <w:tcW w:w="2160" w:type="dxa"/>
            <w:tcBorders>
              <w:top w:val="single" w:sz="8" w:space="0" w:color="244061"/>
              <w:left w:val="dotted" w:sz="4" w:space="0" w:color="244061"/>
              <w:bottom w:val="dotted" w:sz="4" w:space="0" w:color="244061"/>
              <w:right w:val="single" w:sz="8" w:space="0" w:color="244061"/>
            </w:tcBorders>
            <w:vAlign w:val="center"/>
          </w:tcPr>
          <w:p w:rsidR="00520F38" w:rsidRPr="00520F38" w:rsidRDefault="00520F38" w:rsidP="009816C6">
            <w:pPr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6</w:t>
            </w:r>
          </w:p>
        </w:tc>
      </w:tr>
      <w:tr w:rsidR="00520F38" w:rsidRPr="006F6F7E" w:rsidTr="00913F0D">
        <w:trPr>
          <w:trHeight w:val="510"/>
          <w:jc w:val="center"/>
        </w:trPr>
        <w:tc>
          <w:tcPr>
            <w:tcW w:w="203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20F38" w:rsidRPr="00520F38" w:rsidRDefault="00520F38" w:rsidP="00520F38">
            <w:pPr>
              <w:ind w:left="-108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0F38">
              <w:rPr>
                <w:rFonts w:ascii="Century Gothic" w:hAnsi="Century Gothic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/>
                <w:color w:val="222A35"/>
              </w:rPr>
            </w:r>
            <w:r w:rsidR="00FC4E69">
              <w:rPr>
                <w:rFonts w:ascii="Century Gothic" w:hAnsi="Century Gothic"/>
                <w:color w:val="222A35"/>
              </w:rPr>
              <w:fldChar w:fldCharType="separate"/>
            </w:r>
            <w:r w:rsidRPr="00520F38">
              <w:rPr>
                <w:rFonts w:ascii="Century Gothic" w:hAnsi="Century Gothic"/>
                <w:color w:val="222A35"/>
              </w:rPr>
              <w:fldChar w:fldCharType="end"/>
            </w:r>
            <w:r>
              <w:rPr>
                <w:rFonts w:ascii="Century Gothic" w:hAnsi="Century Gothic"/>
                <w:color w:val="222A35"/>
              </w:rPr>
              <w:t xml:space="preserve"> </w:t>
            </w: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102DECA</w:t>
            </w:r>
          </w:p>
        </w:tc>
        <w:tc>
          <w:tcPr>
            <w:tcW w:w="631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20F38" w:rsidRPr="00520F38" w:rsidRDefault="00520F38" w:rsidP="009816C6">
            <w:pPr>
              <w:ind w:left="86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MENSAJE CRISTIANO</w:t>
            </w:r>
          </w:p>
        </w:tc>
        <w:tc>
          <w:tcPr>
            <w:tcW w:w="216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520F38" w:rsidRPr="00520F38" w:rsidRDefault="00520F38" w:rsidP="009816C6">
            <w:pPr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6</w:t>
            </w:r>
          </w:p>
        </w:tc>
      </w:tr>
      <w:tr w:rsidR="00520F38" w:rsidRPr="006F6F7E" w:rsidTr="00913F0D">
        <w:trPr>
          <w:trHeight w:val="510"/>
          <w:jc w:val="center"/>
        </w:trPr>
        <w:tc>
          <w:tcPr>
            <w:tcW w:w="203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20F38" w:rsidRPr="00520F38" w:rsidRDefault="00520F38" w:rsidP="00520F38">
            <w:pPr>
              <w:ind w:left="-108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0F38">
              <w:rPr>
                <w:rFonts w:ascii="Century Gothic" w:hAnsi="Century Gothic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/>
                <w:color w:val="222A35"/>
              </w:rPr>
            </w:r>
            <w:r w:rsidR="00FC4E69">
              <w:rPr>
                <w:rFonts w:ascii="Century Gothic" w:hAnsi="Century Gothic"/>
                <w:color w:val="222A35"/>
              </w:rPr>
              <w:fldChar w:fldCharType="separate"/>
            </w:r>
            <w:r w:rsidRPr="00520F38">
              <w:rPr>
                <w:rFonts w:ascii="Century Gothic" w:hAnsi="Century Gothic"/>
                <w:color w:val="222A35"/>
              </w:rPr>
              <w:fldChar w:fldCharType="end"/>
            </w:r>
            <w:r>
              <w:rPr>
                <w:rFonts w:ascii="Century Gothic" w:hAnsi="Century Gothic"/>
                <w:color w:val="222A35"/>
              </w:rPr>
              <w:t xml:space="preserve"> </w:t>
            </w: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103DECA</w:t>
            </w:r>
          </w:p>
        </w:tc>
        <w:tc>
          <w:tcPr>
            <w:tcW w:w="631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20F38" w:rsidRPr="00520F38" w:rsidRDefault="00520F38" w:rsidP="009816C6">
            <w:pPr>
              <w:ind w:left="86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LA IGLESIA, LOS SACRAMENTOS Y LA MORAL</w:t>
            </w:r>
          </w:p>
        </w:tc>
        <w:tc>
          <w:tcPr>
            <w:tcW w:w="2160" w:type="dxa"/>
            <w:tcBorders>
              <w:top w:val="dotted" w:sz="4" w:space="0" w:color="244061"/>
              <w:left w:val="dotted" w:sz="4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520F38" w:rsidRPr="00520F38" w:rsidRDefault="00520F38" w:rsidP="009816C6">
            <w:pPr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6</w:t>
            </w:r>
          </w:p>
        </w:tc>
      </w:tr>
      <w:tr w:rsidR="00520F38" w:rsidRPr="006F6F7E" w:rsidTr="00913F0D">
        <w:trPr>
          <w:trHeight w:val="510"/>
          <w:jc w:val="center"/>
        </w:trPr>
        <w:tc>
          <w:tcPr>
            <w:tcW w:w="2039" w:type="dxa"/>
            <w:gridSpan w:val="2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20F38" w:rsidRPr="00520F38" w:rsidRDefault="00520F38" w:rsidP="00520F38">
            <w:pPr>
              <w:ind w:left="-108"/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20F38">
              <w:rPr>
                <w:rFonts w:ascii="Century Gothic" w:hAnsi="Century Gothic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/>
                <w:color w:val="222A35"/>
              </w:rPr>
            </w:r>
            <w:r w:rsidR="00FC4E69">
              <w:rPr>
                <w:rFonts w:ascii="Century Gothic" w:hAnsi="Century Gothic"/>
                <w:color w:val="222A35"/>
              </w:rPr>
              <w:fldChar w:fldCharType="separate"/>
            </w:r>
            <w:r w:rsidRPr="00520F38">
              <w:rPr>
                <w:rFonts w:ascii="Century Gothic" w:hAnsi="Century Gothic"/>
                <w:color w:val="222A35"/>
              </w:rPr>
              <w:fldChar w:fldCharType="end"/>
            </w:r>
            <w:r>
              <w:rPr>
                <w:rFonts w:ascii="Century Gothic" w:hAnsi="Century Gothic"/>
                <w:color w:val="222A35"/>
              </w:rPr>
              <w:t xml:space="preserve"> </w:t>
            </w: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104DECA</w:t>
            </w:r>
          </w:p>
        </w:tc>
        <w:tc>
          <w:tcPr>
            <w:tcW w:w="6310" w:type="dxa"/>
            <w:tcBorders>
              <w:top w:val="dotted" w:sz="4" w:space="0" w:color="244061"/>
              <w:left w:val="dotted" w:sz="4" w:space="0" w:color="244061"/>
              <w:bottom w:val="single" w:sz="8" w:space="0" w:color="244061"/>
              <w:right w:val="dotted" w:sz="4" w:space="0" w:color="244061"/>
            </w:tcBorders>
            <w:shd w:val="clear" w:color="auto" w:fill="auto"/>
            <w:vAlign w:val="center"/>
          </w:tcPr>
          <w:p w:rsidR="00520F38" w:rsidRPr="00520F38" w:rsidRDefault="00520F38" w:rsidP="009816C6">
            <w:pPr>
              <w:ind w:left="86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PEDAGOGÍA DE LA RELIGIÓN</w:t>
            </w:r>
          </w:p>
        </w:tc>
        <w:tc>
          <w:tcPr>
            <w:tcW w:w="2160" w:type="dxa"/>
            <w:tcBorders>
              <w:top w:val="dotted" w:sz="4" w:space="0" w:color="244061"/>
              <w:left w:val="dotted" w:sz="4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520F38" w:rsidRPr="00520F38" w:rsidRDefault="00520F38" w:rsidP="009816C6">
            <w:pPr>
              <w:jc w:val="center"/>
              <w:rPr>
                <w:rFonts w:ascii="Century Gothic" w:hAnsi="Century Gothic"/>
                <w:color w:val="222A35"/>
                <w:sz w:val="22"/>
                <w:szCs w:val="22"/>
              </w:rPr>
            </w:pPr>
            <w:r w:rsidRPr="00520F38">
              <w:rPr>
                <w:rFonts w:ascii="Century Gothic" w:hAnsi="Century Gothic"/>
                <w:color w:val="222A35"/>
                <w:sz w:val="22"/>
                <w:szCs w:val="22"/>
              </w:rPr>
              <w:t>6</w:t>
            </w:r>
          </w:p>
        </w:tc>
      </w:tr>
      <w:tr w:rsidR="00520F38" w:rsidRPr="00CE6ABA" w:rsidTr="00913F0D">
        <w:trPr>
          <w:trHeight w:val="510"/>
          <w:jc w:val="center"/>
        </w:trPr>
        <w:tc>
          <w:tcPr>
            <w:tcW w:w="8349" w:type="dxa"/>
            <w:gridSpan w:val="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520F38" w:rsidRPr="00D21DCF" w:rsidRDefault="00520F38" w:rsidP="009816C6">
            <w:pPr>
              <w:jc w:val="right"/>
              <w:rPr>
                <w:rFonts w:ascii="Century Gothic" w:hAnsi="Century Gothic"/>
                <w:color w:val="323E4F"/>
                <w:sz w:val="20"/>
                <w:szCs w:val="20"/>
              </w:rPr>
            </w:pPr>
            <w:r w:rsidRPr="00D21DCF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Nº </w:t>
            </w: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TOTAL ECTS </w:t>
            </w:r>
          </w:p>
        </w:tc>
        <w:tc>
          <w:tcPr>
            <w:tcW w:w="216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520F38" w:rsidRPr="00D21DCF" w:rsidRDefault="00FC4E69" w:rsidP="009816C6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428969860"/>
                <w:placeholder>
                  <w:docPart w:val="025A8F19E1CA4B0281BBE30DE61E9161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520F38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520F38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520F38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520F38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3D0EB2" w:rsidRPr="00CE6ABA" w:rsidTr="00913F0D">
        <w:trPr>
          <w:trHeight w:val="510"/>
          <w:jc w:val="center"/>
        </w:trPr>
        <w:tc>
          <w:tcPr>
            <w:tcW w:w="8349" w:type="dxa"/>
            <w:gridSpan w:val="3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3D0EB2" w:rsidRPr="00D21DCF" w:rsidRDefault="003D0EB2" w:rsidP="009816C6">
            <w:pPr>
              <w:jc w:val="right"/>
              <w:rPr>
                <w:rFonts w:ascii="Century Gothic" w:hAnsi="Century Gothic" w:cs="Arial"/>
                <w:color w:val="323E4F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>IMPORTE DE LA MATRÍCULA</w:t>
            </w:r>
          </w:p>
        </w:tc>
        <w:tc>
          <w:tcPr>
            <w:tcW w:w="2160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3D0EB2" w:rsidRDefault="00FC4E69" w:rsidP="009816C6">
            <w:pPr>
              <w:ind w:left="-108" w:right="-108"/>
              <w:jc w:val="center"/>
              <w:rPr>
                <w:rStyle w:val="INSTUCAV"/>
              </w:rPr>
            </w:pPr>
            <w:sdt>
              <w:sdtPr>
                <w:rPr>
                  <w:rStyle w:val="INSTUCAV"/>
                </w:rPr>
                <w:id w:val="1711764054"/>
                <w:placeholder>
                  <w:docPart w:val="35F62F9849204B5E895E8B886032609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3D0EB2"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="003D0EB2"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 w:rsidR="003D0EB2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="003D0EB2"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  <w:r w:rsidR="003D0EB2">
              <w:rPr>
                <w:rStyle w:val="INSTUCAV"/>
              </w:rPr>
              <w:t xml:space="preserve"> €</w:t>
            </w:r>
          </w:p>
        </w:tc>
      </w:tr>
    </w:tbl>
    <w:p w:rsidR="00520F38" w:rsidRPr="00180744" w:rsidRDefault="00520F38" w:rsidP="008C08A1">
      <w:pPr>
        <w:rPr>
          <w:rFonts w:ascii="Arial" w:hAnsi="Arial" w:cs="Arial"/>
          <w:sz w:val="22"/>
          <w:szCs w:val="22"/>
        </w:rPr>
      </w:pPr>
    </w:p>
    <w:tbl>
      <w:tblPr>
        <w:tblW w:w="10499" w:type="dxa"/>
        <w:jc w:val="center"/>
        <w:tblBorders>
          <w:top w:val="single" w:sz="18" w:space="0" w:color="632423"/>
          <w:left w:val="single" w:sz="18" w:space="0" w:color="632423"/>
          <w:bottom w:val="single" w:sz="18" w:space="0" w:color="632423"/>
          <w:right w:val="single" w:sz="18" w:space="0" w:color="632423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9"/>
      </w:tblGrid>
      <w:tr w:rsidR="00520F38" w:rsidRPr="008C08A1" w:rsidTr="00913F0D">
        <w:trPr>
          <w:trHeight w:val="397"/>
          <w:jc w:val="center"/>
        </w:trPr>
        <w:tc>
          <w:tcPr>
            <w:tcW w:w="10499" w:type="dxa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7E6E6" w:themeFill="background2"/>
            <w:vAlign w:val="center"/>
            <w:hideMark/>
          </w:tcPr>
          <w:p w:rsidR="00520F38" w:rsidRPr="008C08A1" w:rsidRDefault="00772879" w:rsidP="009816C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3. </w:t>
            </w:r>
            <w:r w:rsidR="00520F38" w:rsidRPr="008C08A1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TIPO DE MATRÍCULA</w:t>
            </w:r>
          </w:p>
        </w:tc>
      </w:tr>
      <w:tr w:rsidR="00520F38" w:rsidRPr="00DE7E37" w:rsidTr="00913F0D">
        <w:trPr>
          <w:trHeight w:val="510"/>
          <w:jc w:val="center"/>
        </w:trPr>
        <w:tc>
          <w:tcPr>
            <w:tcW w:w="10499" w:type="dxa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520F38" w:rsidRPr="00DE7E37" w:rsidRDefault="00520F38" w:rsidP="009816C6">
            <w:pPr>
              <w:ind w:left="72"/>
              <w:rPr>
                <w:rFonts w:ascii="Century Gothic" w:hAnsi="Century Gothic" w:cs="Arial"/>
                <w:color w:val="222A35"/>
              </w:rPr>
            </w:pPr>
            <w:r w:rsidRPr="008C08A1">
              <w:rPr>
                <w:rFonts w:ascii="Century Gothic" w:hAnsi="Century Gothic" w:cs="Arial"/>
                <w:color w:val="222A35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C08A1">
              <w:rPr>
                <w:rFonts w:ascii="Century Gothic" w:hAnsi="Century Gothic" w:cs="Arial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 w:cs="Arial"/>
                <w:color w:val="222A35"/>
              </w:rPr>
            </w:r>
            <w:r w:rsidR="00FC4E69">
              <w:rPr>
                <w:rFonts w:ascii="Century Gothic" w:hAnsi="Century Gothic" w:cs="Arial"/>
                <w:color w:val="222A35"/>
              </w:rPr>
              <w:fldChar w:fldCharType="separate"/>
            </w:r>
            <w:r w:rsidRPr="008C08A1">
              <w:rPr>
                <w:rFonts w:ascii="Century Gothic" w:hAnsi="Century Gothic" w:cs="Arial"/>
                <w:color w:val="222A35"/>
              </w:rPr>
              <w:fldChar w:fldCharType="end"/>
            </w:r>
            <w:r w:rsidRPr="00DE7E37">
              <w:rPr>
                <w:rFonts w:ascii="Century Gothic" w:hAnsi="Century Gothic" w:cs="Arial"/>
                <w:color w:val="222A35"/>
              </w:rPr>
              <w:t xml:space="preserve"> </w:t>
            </w:r>
            <w:r w:rsidRPr="00DE7E37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MATRÍCULA DE NUEVO INGRESO </w:t>
            </w:r>
            <w:r w:rsidRPr="00DE7E37">
              <w:rPr>
                <w:rFonts w:ascii="Century Gothic" w:hAnsi="Century Gothic"/>
                <w:color w:val="222A35"/>
                <w:sz w:val="16"/>
                <w:szCs w:val="16"/>
              </w:rPr>
              <w:t>(Es la primera vez que se matricula en este programa)</w:t>
            </w:r>
          </w:p>
        </w:tc>
      </w:tr>
      <w:tr w:rsidR="00520F38" w:rsidRPr="00DE7E37" w:rsidTr="00913F0D">
        <w:trPr>
          <w:trHeight w:val="510"/>
          <w:jc w:val="center"/>
        </w:trPr>
        <w:tc>
          <w:tcPr>
            <w:tcW w:w="10499" w:type="dxa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520F38" w:rsidRPr="00DE7E37" w:rsidRDefault="00520F38" w:rsidP="009816C6">
            <w:pPr>
              <w:ind w:left="72"/>
              <w:rPr>
                <w:rFonts w:ascii="Century Gothic" w:hAnsi="Century Gothic" w:cs="Arial"/>
                <w:b/>
                <w:color w:val="222A35"/>
              </w:rPr>
            </w:pPr>
            <w:r w:rsidRPr="008C08A1">
              <w:rPr>
                <w:rFonts w:ascii="Century Gothic" w:hAnsi="Century Gothic" w:cs="Arial"/>
                <w:color w:val="222A35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C08A1">
              <w:rPr>
                <w:rFonts w:ascii="Century Gothic" w:hAnsi="Century Gothic" w:cs="Arial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 w:cs="Arial"/>
                <w:color w:val="222A35"/>
              </w:rPr>
            </w:r>
            <w:r w:rsidR="00FC4E69">
              <w:rPr>
                <w:rFonts w:ascii="Century Gothic" w:hAnsi="Century Gothic" w:cs="Arial"/>
                <w:color w:val="222A35"/>
              </w:rPr>
              <w:fldChar w:fldCharType="separate"/>
            </w:r>
            <w:r w:rsidRPr="008C08A1">
              <w:rPr>
                <w:rFonts w:ascii="Century Gothic" w:hAnsi="Century Gothic" w:cs="Arial"/>
                <w:color w:val="222A35"/>
              </w:rPr>
              <w:fldChar w:fldCharType="end"/>
            </w:r>
            <w:r w:rsidRPr="00DE7E37">
              <w:rPr>
                <w:rFonts w:ascii="Century Gothic" w:hAnsi="Century Gothic" w:cs="Arial"/>
                <w:color w:val="222A35"/>
              </w:rPr>
              <w:t xml:space="preserve"> </w:t>
            </w:r>
            <w:r w:rsidRPr="00DE7E37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MATRÍCULA DE CONTINUACIÓN DE ESTUDIOS </w:t>
            </w:r>
            <w:r w:rsidRPr="00DE7E37">
              <w:rPr>
                <w:rFonts w:ascii="Century Gothic" w:hAnsi="Century Gothic"/>
                <w:color w:val="222A35"/>
                <w:sz w:val="16"/>
                <w:szCs w:val="16"/>
              </w:rPr>
              <w:t>(No es la primera vez que se matricula en este programa)</w:t>
            </w:r>
          </w:p>
        </w:tc>
      </w:tr>
    </w:tbl>
    <w:p w:rsidR="00180744" w:rsidRDefault="00180744" w:rsidP="00180744">
      <w:pPr>
        <w:rPr>
          <w:rFonts w:ascii="Arial" w:hAnsi="Arial" w:cs="Arial"/>
          <w:sz w:val="22"/>
          <w:szCs w:val="22"/>
        </w:rPr>
      </w:pPr>
    </w:p>
    <w:tbl>
      <w:tblPr>
        <w:tblW w:w="10509" w:type="dxa"/>
        <w:jc w:val="center"/>
        <w:tblBorders>
          <w:top w:val="single" w:sz="18" w:space="0" w:color="632423"/>
          <w:left w:val="single" w:sz="18" w:space="0" w:color="632423"/>
          <w:bottom w:val="single" w:sz="18" w:space="0" w:color="632423"/>
          <w:right w:val="single" w:sz="18" w:space="0" w:color="632423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9"/>
        <w:gridCol w:w="10"/>
      </w:tblGrid>
      <w:tr w:rsidR="00F71992" w:rsidTr="00F71992">
        <w:trPr>
          <w:trHeight w:val="397"/>
          <w:jc w:val="center"/>
        </w:trPr>
        <w:tc>
          <w:tcPr>
            <w:tcW w:w="10509" w:type="dxa"/>
            <w:gridSpan w:val="2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F71992" w:rsidRDefault="00F71992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4. EDICIÓN DEL CURSO EN QUE SE MATRICULA</w:t>
            </w:r>
          </w:p>
        </w:tc>
      </w:tr>
      <w:tr w:rsidR="00F71992" w:rsidTr="00F71992">
        <w:trPr>
          <w:gridAfter w:val="1"/>
          <w:wAfter w:w="10" w:type="dxa"/>
          <w:trHeight w:val="510"/>
          <w:jc w:val="center"/>
        </w:trPr>
        <w:tc>
          <w:tcPr>
            <w:tcW w:w="10499" w:type="dxa"/>
            <w:tcBorders>
              <w:top w:val="single" w:sz="12" w:space="0" w:color="244061"/>
              <w:left w:val="single" w:sz="12" w:space="0" w:color="244061"/>
              <w:bottom w:val="single" w:sz="4" w:space="0" w:color="auto"/>
              <w:right w:val="single" w:sz="12" w:space="0" w:color="244061"/>
            </w:tcBorders>
            <w:vAlign w:val="center"/>
            <w:hideMark/>
          </w:tcPr>
          <w:p w:rsidR="00F71992" w:rsidRDefault="00F71992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 w:cs="Arial"/>
                <w:color w:val="222A35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Arial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 w:cs="Arial"/>
                <w:color w:val="222A35"/>
              </w:rPr>
            </w:r>
            <w:r w:rsidR="00FC4E69">
              <w:rPr>
                <w:rFonts w:ascii="Century Gothic" w:hAnsi="Century Gothic" w:cs="Arial"/>
                <w:color w:val="222A35"/>
              </w:rPr>
              <w:fldChar w:fldCharType="separate"/>
            </w:r>
            <w:r>
              <w:rPr>
                <w:rFonts w:ascii="Century Gothic" w:hAnsi="Century Gothic" w:cs="Arial"/>
                <w:color w:val="222A35"/>
              </w:rPr>
              <w:fldChar w:fldCharType="end"/>
            </w:r>
            <w:r>
              <w:rPr>
                <w:rFonts w:ascii="Century Gothic" w:hAnsi="Century Gothic" w:cs="Arial"/>
                <w:color w:val="222A35"/>
              </w:rPr>
              <w:t xml:space="preserve"> </w:t>
            </w:r>
            <w:r>
              <w:rPr>
                <w:rFonts w:ascii="Century Gothic" w:hAnsi="Century Gothic"/>
                <w:b/>
                <w:color w:val="990000"/>
                <w:sz w:val="20"/>
                <w:szCs w:val="20"/>
              </w:rPr>
              <w:t xml:space="preserve">PRIMERA EDICIÓN </w:t>
            </w:r>
            <w:r>
              <w:rPr>
                <w:rFonts w:ascii="Century Gothic" w:hAnsi="Century Gothic"/>
                <w:color w:val="000000" w:themeColor="text1"/>
                <w:sz w:val="20"/>
                <w:szCs w:val="20"/>
                <w:vertAlign w:val="superscript"/>
              </w:rPr>
              <w:t>(2)</w:t>
            </w:r>
            <w: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(Convoc</w:t>
            </w:r>
            <w:r w:rsidR="002F219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atoria Ordinaria septiembre 2023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</w:t>
            </w:r>
            <w:r w:rsidR="002F219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oria Extraordinaria febrero 2024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  <w:r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</w:t>
            </w:r>
          </w:p>
        </w:tc>
      </w:tr>
      <w:tr w:rsidR="00F71992" w:rsidTr="00F71992">
        <w:trPr>
          <w:gridAfter w:val="1"/>
          <w:wAfter w:w="10" w:type="dxa"/>
          <w:trHeight w:val="510"/>
          <w:jc w:val="center"/>
        </w:trPr>
        <w:tc>
          <w:tcPr>
            <w:tcW w:w="10499" w:type="dxa"/>
            <w:tcBorders>
              <w:top w:val="single" w:sz="4" w:space="0" w:color="auto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:rsidR="00F71992" w:rsidRDefault="00F71992">
            <w:pPr>
              <w:ind w:left="67"/>
              <w:jc w:val="both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 w:cs="Arial"/>
                <w:color w:val="222A35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Arial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 w:cs="Arial"/>
                <w:color w:val="222A35"/>
              </w:rPr>
            </w:r>
            <w:r w:rsidR="00FC4E69">
              <w:rPr>
                <w:rFonts w:ascii="Century Gothic" w:hAnsi="Century Gothic" w:cs="Arial"/>
                <w:color w:val="222A35"/>
              </w:rPr>
              <w:fldChar w:fldCharType="separate"/>
            </w:r>
            <w:r>
              <w:rPr>
                <w:rFonts w:ascii="Century Gothic" w:hAnsi="Century Gothic" w:cs="Arial"/>
                <w:color w:val="222A35"/>
              </w:rPr>
              <w:fldChar w:fldCharType="end"/>
            </w:r>
            <w:r>
              <w:rPr>
                <w:rFonts w:ascii="Century Gothic" w:hAnsi="Century Gothic" w:cs="Arial"/>
                <w:color w:val="222A35"/>
              </w:rPr>
              <w:t xml:space="preserve"> </w:t>
            </w:r>
            <w:r>
              <w:rPr>
                <w:rFonts w:ascii="Century Gothic" w:hAnsi="Century Gothic"/>
                <w:b/>
                <w:color w:val="2E74B5" w:themeColor="accent1" w:themeShade="BF"/>
                <w:sz w:val="20"/>
                <w:szCs w:val="20"/>
              </w:rPr>
              <w:t>SEG</w:t>
            </w:r>
            <w:r>
              <w:rPr>
                <w:rFonts w:ascii="Century Gothic" w:hAnsi="Century Gothic"/>
                <w:b/>
                <w:color w:val="2E74B5" w:themeColor="accent1" w:themeShade="BF"/>
                <w:sz w:val="20"/>
                <w:szCs w:val="20"/>
                <w:shd w:val="clear" w:color="auto" w:fill="FFFFFF" w:themeFill="background1"/>
              </w:rPr>
              <w:t>UND</w:t>
            </w:r>
            <w:r>
              <w:rPr>
                <w:rFonts w:ascii="Century Gothic" w:hAnsi="Century Gothic"/>
                <w:b/>
                <w:color w:val="2E74B5" w:themeColor="accent1" w:themeShade="BF"/>
                <w:sz w:val="20"/>
                <w:szCs w:val="20"/>
              </w:rPr>
              <w:t>A EDICIÓN</w:t>
            </w:r>
            <w:r>
              <w:rPr>
                <w:rFonts w:ascii="Century Gothic" w:hAnsi="Century Gothic"/>
                <w:color w:val="2E74B5" w:themeColor="accent1" w:themeShade="BF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(Convocatoria</w:t>
            </w:r>
            <w:r w:rsidR="002F219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Ordinaria: febrero o junio 2024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Convocatori</w:t>
            </w:r>
            <w:r w:rsidR="002F219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 Extraordinaria septiembre 2024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</w:p>
        </w:tc>
      </w:tr>
      <w:tr w:rsidR="00F71992" w:rsidTr="00F71992">
        <w:trPr>
          <w:gridAfter w:val="1"/>
          <w:wAfter w:w="10" w:type="dxa"/>
          <w:trHeight w:val="510"/>
          <w:jc w:val="center"/>
        </w:trPr>
        <w:tc>
          <w:tcPr>
            <w:tcW w:w="10499" w:type="dxa"/>
            <w:tcBorders>
              <w:top w:val="single" w:sz="12" w:space="0" w:color="244061"/>
              <w:left w:val="single" w:sz="12" w:space="0" w:color="244061"/>
              <w:bottom w:val="single" w:sz="12" w:space="0" w:color="244061"/>
              <w:right w:val="single" w:sz="12" w:space="0" w:color="244061"/>
            </w:tcBorders>
            <w:vAlign w:val="center"/>
            <w:hideMark/>
          </w:tcPr>
          <w:p w:rsidR="00F71992" w:rsidRDefault="00F71992">
            <w:pPr>
              <w:ind w:left="67"/>
              <w:jc w:val="both"/>
              <w:rPr>
                <w:rFonts w:ascii="Century Gothic" w:hAnsi="Century Gothic" w:cs="Arial"/>
                <w:b/>
                <w:color w:val="222A35"/>
              </w:rPr>
            </w:pPr>
            <w:r>
              <w:rPr>
                <w:rFonts w:ascii="Century Gothic" w:hAnsi="Century Gothic" w:cs="Arial"/>
                <w:color w:val="222A35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Century Gothic" w:hAnsi="Century Gothic" w:cs="Arial"/>
                <w:color w:val="222A35"/>
              </w:rPr>
              <w:instrText xml:space="preserve"> FORMCHECKBOX </w:instrText>
            </w:r>
            <w:r w:rsidR="00FC4E69">
              <w:rPr>
                <w:rFonts w:ascii="Century Gothic" w:hAnsi="Century Gothic" w:cs="Arial"/>
                <w:color w:val="222A35"/>
              </w:rPr>
            </w:r>
            <w:r w:rsidR="00FC4E69">
              <w:rPr>
                <w:rFonts w:ascii="Century Gothic" w:hAnsi="Century Gothic" w:cs="Arial"/>
                <w:color w:val="222A35"/>
              </w:rPr>
              <w:fldChar w:fldCharType="separate"/>
            </w:r>
            <w:r>
              <w:rPr>
                <w:rFonts w:ascii="Century Gothic" w:hAnsi="Century Gothic" w:cs="Arial"/>
                <w:color w:val="222A35"/>
              </w:rPr>
              <w:fldChar w:fldCharType="end"/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538135" w:themeColor="accent6" w:themeShade="BF"/>
                <w:sz w:val="20"/>
                <w:szCs w:val="20"/>
              </w:rPr>
              <w:t>TERCERA EDICIÓN</w:t>
            </w:r>
            <w:r>
              <w:rPr>
                <w:rFonts w:ascii="Century Gothic" w:hAnsi="Century Gothic"/>
                <w:color w:val="538135" w:themeColor="accent6" w:themeShade="BF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(Co</w:t>
            </w:r>
            <w:r w:rsidR="002F219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nvocatoria Ordinaria: junio 2024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 xml:space="preserve"> y Convocatori</w:t>
            </w:r>
            <w:r w:rsidR="002F2193"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a Extraordinaria septiembre 2024</w:t>
            </w:r>
            <w:r>
              <w:rPr>
                <w:rFonts w:ascii="Century Gothic" w:hAnsi="Century Gothic"/>
                <w:color w:val="222A35" w:themeColor="text2" w:themeShade="80"/>
                <w:sz w:val="16"/>
                <w:szCs w:val="16"/>
              </w:rPr>
              <w:t>)</w:t>
            </w:r>
          </w:p>
        </w:tc>
      </w:tr>
    </w:tbl>
    <w:p w:rsidR="00F71992" w:rsidRDefault="00F71992" w:rsidP="00180744">
      <w:pPr>
        <w:rPr>
          <w:rFonts w:ascii="Arial" w:hAnsi="Arial" w:cs="Arial"/>
          <w:sz w:val="22"/>
          <w:szCs w:val="22"/>
        </w:rPr>
      </w:pPr>
    </w:p>
    <w:p w:rsidR="00520F38" w:rsidRDefault="00520F38" w:rsidP="008C08A1">
      <w:pPr>
        <w:rPr>
          <w:rFonts w:ascii="Arial" w:hAnsi="Arial" w:cs="Arial"/>
          <w:sz w:val="6"/>
          <w:szCs w:val="6"/>
        </w:rPr>
      </w:pPr>
    </w:p>
    <w:tbl>
      <w:tblPr>
        <w:tblW w:w="10494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5544"/>
        <w:gridCol w:w="4950"/>
      </w:tblGrid>
      <w:tr w:rsidR="00917B39" w:rsidRPr="001F7E8D" w:rsidTr="00917B39">
        <w:trPr>
          <w:trHeight w:val="1757"/>
          <w:jc w:val="center"/>
        </w:trPr>
        <w:tc>
          <w:tcPr>
            <w:tcW w:w="5544" w:type="dxa"/>
            <w:vAlign w:val="center"/>
          </w:tcPr>
          <w:p w:rsidR="00917B39" w:rsidRPr="00CB7604" w:rsidRDefault="00917B39" w:rsidP="00917B39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917B39" w:rsidRPr="00CB7604" w:rsidRDefault="00917B39" w:rsidP="00917B3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 xml:space="preserve">ES OBLIGATORIA LA FIRMA DE LA </w:t>
            </w:r>
          </w:p>
          <w:p w:rsidR="00917B39" w:rsidRPr="00CB7604" w:rsidRDefault="00917B39" w:rsidP="00917B39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CB7604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MATRÍCULA EN TODAS SUS PÁGINAS</w:t>
            </w:r>
          </w:p>
          <w:p w:rsidR="00917B39" w:rsidRDefault="00917B39" w:rsidP="00917B39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  <w:p w:rsidR="00917B39" w:rsidRDefault="00917B39" w:rsidP="00917B39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</w:p>
          <w:p w:rsidR="00917B39" w:rsidRPr="001F7E8D" w:rsidRDefault="00917B39" w:rsidP="00917B39">
            <w:pPr>
              <w:ind w:right="1026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105428363"/>
                <w:placeholder>
                  <w:docPart w:val="D3F77342BE534D6E9078F4576A652AC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4950" w:type="dxa"/>
          </w:tcPr>
          <w:p w:rsidR="00917B39" w:rsidRPr="001F7E8D" w:rsidRDefault="00917B39" w:rsidP="00917B39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1F7E8D">
              <w:rPr>
                <w:rFonts w:ascii="Century Gothic" w:hAnsi="Century Gothic" w:cs="Arial"/>
                <w:color w:val="222A35"/>
                <w:sz w:val="18"/>
                <w:szCs w:val="18"/>
              </w:rPr>
              <w:t>Leído y conforme,</w:t>
            </w:r>
          </w:p>
          <w:sdt>
            <w:sdtPr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  <w:id w:val="-933590542"/>
              <w:showingPlcHdr/>
              <w:picture/>
            </w:sdtPr>
            <w:sdtEndPr/>
            <w:sdtContent>
              <w:p w:rsidR="00917B39" w:rsidRPr="00837400" w:rsidRDefault="00917B39" w:rsidP="00917B39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1E5B7AE2" wp14:editId="3685F184">
                      <wp:extent cx="2152650" cy="884146"/>
                      <wp:effectExtent l="0" t="0" r="0" b="0"/>
                      <wp:docPr id="11" name="Imagen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8826" cy="8907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917B39" w:rsidRPr="001F7E8D" w:rsidRDefault="00917B39" w:rsidP="00917B39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</w:tbl>
    <w:p w:rsidR="00180744" w:rsidRPr="00AF1FF2" w:rsidRDefault="00180744" w:rsidP="00AF1FF2">
      <w:pPr>
        <w:pStyle w:val="Encabezado"/>
        <w:numPr>
          <w:ilvl w:val="0"/>
          <w:numId w:val="40"/>
        </w:numPr>
        <w:tabs>
          <w:tab w:val="clear" w:pos="4252"/>
          <w:tab w:val="clear" w:pos="8504"/>
        </w:tabs>
        <w:ind w:left="284" w:right="118" w:hanging="284"/>
        <w:jc w:val="both"/>
        <w:rPr>
          <w:rFonts w:ascii="Century Gothic" w:hAnsi="Century Gothic"/>
          <w:color w:val="800000"/>
          <w:sz w:val="14"/>
          <w:szCs w:val="14"/>
          <w:lang w:val="es-ES"/>
        </w:rPr>
      </w:pPr>
      <w:r w:rsidRPr="00AF1FF2">
        <w:rPr>
          <w:rFonts w:ascii="Century Gothic" w:hAnsi="Century Gothic" w:cs="Arial"/>
          <w:color w:val="800000"/>
          <w:sz w:val="15"/>
          <w:szCs w:val="15"/>
        </w:rPr>
        <w:t>Particularidades de la Primera Edición: Sin tutorías académicas en julio y agosto.</w:t>
      </w:r>
    </w:p>
    <w:p w:rsidR="004871AA" w:rsidRDefault="004871AA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Arial Narrow" w:hAnsi="Arial Narrow"/>
          <w:color w:val="17365D"/>
          <w:sz w:val="6"/>
          <w:szCs w:val="6"/>
          <w:lang w:val="es-ES"/>
        </w:rPr>
      </w:pPr>
    </w:p>
    <w:p w:rsidR="003D0EB2" w:rsidRDefault="003D0EB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Arial Narrow" w:hAnsi="Arial Narrow"/>
          <w:color w:val="17365D"/>
          <w:sz w:val="6"/>
          <w:szCs w:val="6"/>
          <w:lang w:val="es-ES"/>
        </w:rPr>
      </w:pPr>
    </w:p>
    <w:p w:rsidR="003D0EB2" w:rsidRPr="00302FA5" w:rsidRDefault="003D0EB2" w:rsidP="0006503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Arial Narrow" w:hAnsi="Arial Narrow"/>
          <w:color w:val="17365D"/>
          <w:sz w:val="6"/>
          <w:szCs w:val="6"/>
          <w:lang w:val="es-ES"/>
        </w:rPr>
      </w:pPr>
    </w:p>
    <w:p w:rsidR="00772879" w:rsidRDefault="00772879" w:rsidP="00913F0D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b/>
          <w:color w:val="222A35"/>
          <w:sz w:val="16"/>
          <w:szCs w:val="16"/>
          <w:lang w:val="es-ES"/>
        </w:rPr>
      </w:pPr>
    </w:p>
    <w:p w:rsidR="000B793A" w:rsidRPr="006F6F7E" w:rsidRDefault="000B793A" w:rsidP="00913F0D">
      <w:pPr>
        <w:pStyle w:val="Encabezado"/>
        <w:shd w:val="clear" w:color="auto" w:fill="E7E6E6" w:themeFill="background2"/>
        <w:tabs>
          <w:tab w:val="clear" w:pos="4252"/>
          <w:tab w:val="clear" w:pos="8504"/>
        </w:tabs>
        <w:jc w:val="both"/>
        <w:rPr>
          <w:rStyle w:val="texto085"/>
          <w:rFonts w:ascii="Century Gothic" w:hAnsi="Century Gothic"/>
          <w:b/>
          <w:color w:val="222A35"/>
          <w:sz w:val="16"/>
          <w:szCs w:val="16"/>
          <w:lang w:val="es-ES"/>
        </w:rPr>
      </w:pPr>
      <w:r>
        <w:rPr>
          <w:rStyle w:val="texto085"/>
          <w:rFonts w:ascii="Century Gothic" w:hAnsi="Century Gothic"/>
          <w:b/>
          <w:color w:val="222A35"/>
          <w:sz w:val="16"/>
          <w:szCs w:val="16"/>
          <w:lang w:val="es-ES"/>
        </w:rPr>
        <w:t>DOCUMENTACIÓN QUE DEBE PRESENTAR</w:t>
      </w:r>
      <w:r w:rsidR="00913F0D">
        <w:rPr>
          <w:rStyle w:val="texto085"/>
          <w:rFonts w:ascii="Century Gothic" w:hAnsi="Century Gothic"/>
          <w:b/>
          <w:color w:val="222A35"/>
          <w:sz w:val="16"/>
          <w:szCs w:val="16"/>
          <w:lang w:val="es-ES"/>
        </w:rPr>
        <w:t xml:space="preserve"> CON LA MATRÍCULA</w:t>
      </w:r>
      <w:r w:rsidRPr="006F6F7E">
        <w:rPr>
          <w:rStyle w:val="texto085"/>
          <w:rFonts w:ascii="Century Gothic" w:hAnsi="Century Gothic"/>
          <w:b/>
          <w:color w:val="222A35"/>
          <w:sz w:val="16"/>
          <w:szCs w:val="16"/>
          <w:lang w:val="es-ES"/>
        </w:rPr>
        <w:t>:</w:t>
      </w:r>
    </w:p>
    <w:p w:rsidR="00913F0D" w:rsidRDefault="00913F0D" w:rsidP="00913F0D">
      <w:pPr>
        <w:pStyle w:val="Prrafodelista"/>
        <w:ind w:left="142" w:right="-24"/>
        <w:jc w:val="both"/>
        <w:rPr>
          <w:rFonts w:ascii="Century Gothic" w:hAnsi="Century Gothic" w:cs="Calibri"/>
          <w:bCs/>
          <w:color w:val="222A35"/>
          <w:sz w:val="16"/>
          <w:szCs w:val="16"/>
        </w:rPr>
      </w:pPr>
    </w:p>
    <w:p w:rsidR="000B793A" w:rsidRDefault="000B793A" w:rsidP="000B793A">
      <w:pPr>
        <w:pStyle w:val="Prrafodelista"/>
        <w:numPr>
          <w:ilvl w:val="0"/>
          <w:numId w:val="37"/>
        </w:numPr>
        <w:ind w:left="142" w:right="-24" w:hanging="142"/>
        <w:jc w:val="both"/>
        <w:rPr>
          <w:rFonts w:ascii="Century Gothic" w:hAnsi="Century Gothic" w:cs="Calibri"/>
          <w:bCs/>
          <w:color w:val="222A35"/>
          <w:sz w:val="16"/>
          <w:szCs w:val="16"/>
        </w:rPr>
      </w:pPr>
      <w:r w:rsidRPr="00D33AF5">
        <w:rPr>
          <w:rFonts w:ascii="Century Gothic" w:hAnsi="Century Gothic" w:cs="Calibri"/>
          <w:bCs/>
          <w:color w:val="222A35"/>
          <w:sz w:val="16"/>
          <w:szCs w:val="16"/>
        </w:rPr>
        <w:t>Fotocopia del Documento Nacional de Identidad (estudiantes españoles y de la UE). Fotocopia del Pasaporte (estudiantes de países no de la UE).</w:t>
      </w:r>
    </w:p>
    <w:p w:rsidR="00913F0D" w:rsidRPr="00913F0D" w:rsidRDefault="00913F0D" w:rsidP="00913F0D">
      <w:pPr>
        <w:pStyle w:val="Prrafodelista"/>
        <w:ind w:left="142" w:right="-24"/>
        <w:jc w:val="both"/>
        <w:rPr>
          <w:rFonts w:ascii="Century Gothic" w:hAnsi="Century Gothic" w:cs="Calibri"/>
          <w:bCs/>
          <w:color w:val="222A35"/>
          <w:sz w:val="10"/>
          <w:szCs w:val="10"/>
        </w:rPr>
      </w:pPr>
    </w:p>
    <w:p w:rsidR="000B793A" w:rsidRDefault="00772879" w:rsidP="000B793A">
      <w:pPr>
        <w:pStyle w:val="Prrafodelista"/>
        <w:numPr>
          <w:ilvl w:val="0"/>
          <w:numId w:val="37"/>
        </w:numPr>
        <w:ind w:left="142" w:right="-24" w:hanging="142"/>
        <w:jc w:val="both"/>
        <w:rPr>
          <w:rFonts w:ascii="Century Gothic" w:hAnsi="Century Gothic" w:cs="Calibri"/>
          <w:bCs/>
          <w:color w:val="222A35"/>
          <w:sz w:val="16"/>
          <w:szCs w:val="16"/>
        </w:rPr>
      </w:pPr>
      <w:r>
        <w:rPr>
          <w:rFonts w:ascii="Century Gothic" w:hAnsi="Century Gothic" w:cs="Calibri"/>
          <w:bCs/>
          <w:color w:val="222A35"/>
          <w:sz w:val="16"/>
          <w:szCs w:val="16"/>
        </w:rPr>
        <w:t>C</w:t>
      </w:r>
      <w:r w:rsidR="000B793A" w:rsidRPr="00D33AF5">
        <w:rPr>
          <w:rFonts w:ascii="Century Gothic" w:hAnsi="Century Gothic" w:cs="Calibri"/>
          <w:bCs/>
          <w:color w:val="222A35"/>
          <w:sz w:val="16"/>
          <w:szCs w:val="16"/>
        </w:rPr>
        <w:t>opia compulsada (anverso y reverso) del título de Maestro/Grado en Educación Infantil o en Educación Primaria.</w:t>
      </w:r>
    </w:p>
    <w:p w:rsidR="00913F0D" w:rsidRPr="00913F0D" w:rsidRDefault="00913F0D" w:rsidP="00913F0D">
      <w:pPr>
        <w:pStyle w:val="Prrafodelista"/>
        <w:ind w:left="142" w:right="-24"/>
        <w:jc w:val="both"/>
        <w:rPr>
          <w:rFonts w:ascii="Century Gothic" w:hAnsi="Century Gothic" w:cs="Calibri"/>
          <w:bCs/>
          <w:color w:val="222A35"/>
          <w:sz w:val="10"/>
          <w:szCs w:val="10"/>
        </w:rPr>
      </w:pPr>
    </w:p>
    <w:p w:rsidR="000B793A" w:rsidRPr="00D33AF5" w:rsidRDefault="000B793A" w:rsidP="002630AD">
      <w:pPr>
        <w:pStyle w:val="Prrafodelista"/>
        <w:numPr>
          <w:ilvl w:val="0"/>
          <w:numId w:val="37"/>
        </w:numPr>
        <w:ind w:left="142" w:right="-24" w:hanging="142"/>
        <w:jc w:val="both"/>
        <w:rPr>
          <w:rFonts w:ascii="Century Gothic" w:hAnsi="Century Gothic" w:cs="Calibri"/>
          <w:bCs/>
          <w:color w:val="222A35"/>
          <w:sz w:val="16"/>
          <w:szCs w:val="16"/>
        </w:rPr>
      </w:pPr>
      <w:r w:rsidRPr="00D33AF5">
        <w:rPr>
          <w:rFonts w:ascii="Century Gothic" w:hAnsi="Century Gothic" w:cs="Calibri"/>
          <w:bCs/>
          <w:color w:val="222A35"/>
          <w:sz w:val="16"/>
          <w:szCs w:val="16"/>
        </w:rPr>
        <w:t>Justificante de ingreso d</w:t>
      </w:r>
      <w:r w:rsidR="00913F0D">
        <w:rPr>
          <w:rFonts w:ascii="Century Gothic" w:hAnsi="Century Gothic" w:cs="Calibri"/>
          <w:bCs/>
          <w:color w:val="222A35"/>
          <w:sz w:val="16"/>
          <w:szCs w:val="16"/>
        </w:rPr>
        <w:t xml:space="preserve">e las tasas en pagos al contado. </w:t>
      </w:r>
      <w:r w:rsidR="00D33AF5" w:rsidRPr="00D33AF5">
        <w:rPr>
          <w:rFonts w:ascii="Century Gothic" w:hAnsi="Century Gothic" w:cs="Calibri"/>
          <w:bCs/>
          <w:color w:val="222A35"/>
          <w:sz w:val="16"/>
          <w:szCs w:val="16"/>
        </w:rPr>
        <w:t xml:space="preserve"> </w:t>
      </w:r>
      <w:r w:rsidRPr="00D33AF5">
        <w:rPr>
          <w:rFonts w:ascii="Century Gothic" w:hAnsi="Century Gothic" w:cs="Calibri"/>
          <w:bCs/>
          <w:color w:val="222A35"/>
          <w:sz w:val="16"/>
          <w:szCs w:val="16"/>
        </w:rPr>
        <w:t>Entidades bancarias donde puede hacer el pago único:</w:t>
      </w:r>
    </w:p>
    <w:p w:rsidR="00D33AF5" w:rsidRPr="00D33AF5" w:rsidRDefault="00D33AF5" w:rsidP="00D33AF5">
      <w:pPr>
        <w:pStyle w:val="Prrafodelista"/>
        <w:ind w:left="142" w:right="-24"/>
        <w:jc w:val="both"/>
        <w:rPr>
          <w:rFonts w:ascii="Century Gothic" w:hAnsi="Century Gothic" w:cs="Calibri"/>
          <w:bCs/>
          <w:color w:val="222A35"/>
          <w:sz w:val="8"/>
          <w:szCs w:val="8"/>
        </w:rPr>
      </w:pPr>
    </w:p>
    <w:tbl>
      <w:tblPr>
        <w:tblW w:w="10348" w:type="dxa"/>
        <w:jc w:val="center"/>
        <w:tblLook w:val="04A0" w:firstRow="1" w:lastRow="0" w:firstColumn="1" w:lastColumn="0" w:noHBand="0" w:noVBand="1"/>
      </w:tblPr>
      <w:tblGrid>
        <w:gridCol w:w="2543"/>
        <w:gridCol w:w="2510"/>
        <w:gridCol w:w="2627"/>
        <w:gridCol w:w="2668"/>
      </w:tblGrid>
      <w:tr w:rsidR="000B793A" w:rsidRPr="00120580" w:rsidTr="00AF1597">
        <w:trPr>
          <w:trHeight w:val="170"/>
          <w:jc w:val="center"/>
        </w:trPr>
        <w:tc>
          <w:tcPr>
            <w:tcW w:w="2543" w:type="dxa"/>
            <w:tcBorders>
              <w:bottom w:val="single" w:sz="4" w:space="0" w:color="auto"/>
            </w:tcBorders>
            <w:vAlign w:val="bottom"/>
          </w:tcPr>
          <w:p w:rsidR="000B793A" w:rsidRPr="00120580" w:rsidRDefault="000B793A" w:rsidP="00AF1597">
            <w:pPr>
              <w:ind w:left="34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120580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510" w:type="dxa"/>
            <w:tcBorders>
              <w:bottom w:val="single" w:sz="4" w:space="0" w:color="auto"/>
            </w:tcBorders>
            <w:vAlign w:val="bottom"/>
          </w:tcPr>
          <w:p w:rsidR="000B793A" w:rsidRPr="00120580" w:rsidRDefault="000B793A" w:rsidP="00AF1597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120580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627" w:type="dxa"/>
            <w:tcBorders>
              <w:bottom w:val="single" w:sz="4" w:space="0" w:color="auto"/>
            </w:tcBorders>
            <w:vAlign w:val="bottom"/>
          </w:tcPr>
          <w:p w:rsidR="000B793A" w:rsidRPr="00120580" w:rsidRDefault="000B793A" w:rsidP="00AF1597">
            <w:pPr>
              <w:ind w:left="34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120580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668" w:type="dxa"/>
            <w:tcBorders>
              <w:bottom w:val="single" w:sz="4" w:space="0" w:color="auto"/>
            </w:tcBorders>
            <w:vAlign w:val="bottom"/>
          </w:tcPr>
          <w:p w:rsidR="000B793A" w:rsidRPr="00120580" w:rsidRDefault="000B793A" w:rsidP="00AF1597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120580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0B793A" w:rsidRPr="006F6F7E" w:rsidTr="00AF1597">
        <w:trPr>
          <w:trHeight w:val="283"/>
          <w:jc w:val="center"/>
        </w:trPr>
        <w:tc>
          <w:tcPr>
            <w:tcW w:w="2543" w:type="dxa"/>
            <w:tcBorders>
              <w:top w:val="single" w:sz="4" w:space="0" w:color="auto"/>
              <w:bottom w:val="dotted" w:sz="4" w:space="0" w:color="auto"/>
            </w:tcBorders>
            <w:vAlign w:val="bottom"/>
            <w:hideMark/>
          </w:tcPr>
          <w:p w:rsidR="000B793A" w:rsidRPr="006F6F7E" w:rsidRDefault="000B793A" w:rsidP="00AF1597">
            <w:pPr>
              <w:ind w:left="34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10" w:type="dxa"/>
            <w:tcBorders>
              <w:top w:val="single" w:sz="4" w:space="0" w:color="auto"/>
              <w:bottom w:val="dotted" w:sz="4" w:space="0" w:color="auto"/>
            </w:tcBorders>
            <w:vAlign w:val="bottom"/>
            <w:hideMark/>
          </w:tcPr>
          <w:p w:rsidR="000B793A" w:rsidRPr="006F6F7E" w:rsidRDefault="000B793A" w:rsidP="00AF1597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627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0B793A" w:rsidRPr="006F6F7E" w:rsidRDefault="000B793A" w:rsidP="00AF1597">
            <w:pPr>
              <w:ind w:left="34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668" w:type="dxa"/>
            <w:tcBorders>
              <w:top w:val="single" w:sz="4" w:space="0" w:color="auto"/>
              <w:bottom w:val="dotted" w:sz="4" w:space="0" w:color="auto"/>
            </w:tcBorders>
            <w:vAlign w:val="bottom"/>
          </w:tcPr>
          <w:p w:rsidR="000B793A" w:rsidRPr="006F6F7E" w:rsidRDefault="000B793A" w:rsidP="00AF1597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0B793A" w:rsidRPr="006F6F7E" w:rsidTr="00AF1597">
        <w:trPr>
          <w:trHeight w:val="283"/>
          <w:jc w:val="center"/>
        </w:trPr>
        <w:tc>
          <w:tcPr>
            <w:tcW w:w="2543" w:type="dxa"/>
            <w:tcBorders>
              <w:top w:val="dotted" w:sz="4" w:space="0" w:color="auto"/>
              <w:bottom w:val="dotted" w:sz="4" w:space="0" w:color="auto"/>
            </w:tcBorders>
            <w:vAlign w:val="bottom"/>
            <w:hideMark/>
          </w:tcPr>
          <w:p w:rsidR="000B793A" w:rsidRPr="006F6F7E" w:rsidRDefault="000B793A" w:rsidP="00AF1597">
            <w:pPr>
              <w:ind w:left="34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color w:val="222A35"/>
                <w:sz w:val="16"/>
                <w:szCs w:val="16"/>
              </w:rPr>
              <w:t>Banco Popular</w:t>
            </w:r>
          </w:p>
        </w:tc>
        <w:tc>
          <w:tcPr>
            <w:tcW w:w="2510" w:type="dxa"/>
            <w:tcBorders>
              <w:top w:val="dotted" w:sz="4" w:space="0" w:color="auto"/>
              <w:bottom w:val="dotted" w:sz="4" w:space="0" w:color="auto"/>
            </w:tcBorders>
            <w:vAlign w:val="bottom"/>
            <w:hideMark/>
          </w:tcPr>
          <w:p w:rsidR="000B793A" w:rsidRPr="006F6F7E" w:rsidRDefault="000B793A" w:rsidP="00AF1597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color w:val="222A35"/>
                <w:sz w:val="16"/>
                <w:szCs w:val="16"/>
              </w:rPr>
              <w:t>ES55.0075.5703.10.0600581449</w:t>
            </w:r>
          </w:p>
        </w:tc>
        <w:tc>
          <w:tcPr>
            <w:tcW w:w="262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B793A" w:rsidRPr="006F6F7E" w:rsidRDefault="000B793A" w:rsidP="00AF1597">
            <w:pPr>
              <w:ind w:left="34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Bibao Vizcaya (BBVA)</w:t>
            </w:r>
          </w:p>
        </w:tc>
        <w:tc>
          <w:tcPr>
            <w:tcW w:w="2668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0B793A" w:rsidRPr="006F6F7E" w:rsidRDefault="000B793A" w:rsidP="00AF1597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6F6F7E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</w:tr>
    </w:tbl>
    <w:p w:rsidR="000B793A" w:rsidRPr="006F6F7E" w:rsidRDefault="000B793A" w:rsidP="00120580">
      <w:pPr>
        <w:jc w:val="both"/>
        <w:outlineLvl w:val="2"/>
        <w:rPr>
          <w:rFonts w:ascii="Century Gothic" w:hAnsi="Century Gothic"/>
          <w:color w:val="222A35"/>
          <w:sz w:val="8"/>
          <w:szCs w:val="8"/>
        </w:rPr>
      </w:pPr>
    </w:p>
    <w:sectPr w:rsidR="000B793A" w:rsidRPr="006F6F7E" w:rsidSect="00D33AF5">
      <w:footerReference w:type="default" r:id="rId13"/>
      <w:headerReference w:type="first" r:id="rId14"/>
      <w:footerReference w:type="first" r:id="rId15"/>
      <w:pgSz w:w="11906" w:h="16838"/>
      <w:pgMar w:top="426" w:right="720" w:bottom="568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E69" w:rsidRDefault="00FC4E69">
      <w:r>
        <w:separator/>
      </w:r>
    </w:p>
  </w:endnote>
  <w:endnote w:type="continuationSeparator" w:id="0">
    <w:p w:rsidR="00FC4E69" w:rsidRDefault="00FC4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7A7" w:rsidRPr="006337A7" w:rsidRDefault="006337A7" w:rsidP="006337A7">
    <w:pPr>
      <w:pStyle w:val="Piedepgina"/>
      <w:jc w:val="right"/>
      <w:rPr>
        <w:rFonts w:ascii="Century Gothic" w:hAnsi="Century Gothic"/>
        <w:color w:val="323E4F" w:themeColor="text2" w:themeShade="BF"/>
        <w:sz w:val="18"/>
        <w:szCs w:val="18"/>
      </w:rPr>
    </w:pPr>
    <w:r w:rsidRPr="006337A7">
      <w:rPr>
        <w:rFonts w:ascii="Century Gothic" w:hAnsi="Century Gothic"/>
        <w:color w:val="323E4F" w:themeColor="text2" w:themeShade="BF"/>
        <w:sz w:val="18"/>
        <w:szCs w:val="18"/>
        <w:lang w:val="es-ES"/>
      </w:rPr>
      <w:t xml:space="preserve">Página </w: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begin"/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instrText>PAGE  \* Arabic  \* MERGEFORMAT</w:instrTex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separate"/>
    </w:r>
    <w:r w:rsidR="002F2193" w:rsidRPr="002F2193">
      <w:rPr>
        <w:rFonts w:ascii="Century Gothic" w:hAnsi="Century Gothic"/>
        <w:noProof/>
        <w:color w:val="323E4F" w:themeColor="text2" w:themeShade="BF"/>
        <w:sz w:val="18"/>
        <w:szCs w:val="18"/>
        <w:lang w:val="es-ES"/>
      </w:rPr>
      <w:t>2</w: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end"/>
    </w:r>
    <w:r w:rsidRPr="006337A7">
      <w:rPr>
        <w:rFonts w:ascii="Century Gothic" w:hAnsi="Century Gothic"/>
        <w:color w:val="323E4F" w:themeColor="text2" w:themeShade="BF"/>
        <w:sz w:val="18"/>
        <w:szCs w:val="18"/>
        <w:lang w:val="es-ES"/>
      </w:rPr>
      <w:t xml:space="preserve"> de </w: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begin"/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instrText>NUMPAGES  \* Arabic  \* MERGEFORMAT</w:instrTex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separate"/>
    </w:r>
    <w:r w:rsidR="002F2193" w:rsidRPr="002F2193">
      <w:rPr>
        <w:rFonts w:ascii="Century Gothic" w:hAnsi="Century Gothic"/>
        <w:noProof/>
        <w:color w:val="323E4F" w:themeColor="text2" w:themeShade="BF"/>
        <w:sz w:val="18"/>
        <w:szCs w:val="18"/>
        <w:lang w:val="es-ES"/>
      </w:rPr>
      <w:t>2</w: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end"/>
    </w:r>
  </w:p>
  <w:p w:rsidR="006337A7" w:rsidRDefault="006337A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37A7" w:rsidRPr="006337A7" w:rsidRDefault="006337A7" w:rsidP="006337A7">
    <w:pPr>
      <w:pStyle w:val="Piedepgina"/>
      <w:jc w:val="right"/>
      <w:rPr>
        <w:rFonts w:ascii="Century Gothic" w:hAnsi="Century Gothic"/>
        <w:color w:val="323E4F" w:themeColor="text2" w:themeShade="BF"/>
        <w:sz w:val="18"/>
        <w:szCs w:val="18"/>
      </w:rPr>
    </w:pPr>
    <w:r w:rsidRPr="006337A7">
      <w:rPr>
        <w:rFonts w:ascii="Century Gothic" w:hAnsi="Century Gothic"/>
        <w:color w:val="323E4F" w:themeColor="text2" w:themeShade="BF"/>
        <w:sz w:val="18"/>
        <w:szCs w:val="18"/>
        <w:lang w:val="es-ES"/>
      </w:rPr>
      <w:t xml:space="preserve">Página </w: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begin"/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instrText>PAGE  \* Arabic  \* MERGEFORMAT</w:instrTex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separate"/>
    </w:r>
    <w:r w:rsidRPr="006337A7">
      <w:rPr>
        <w:rFonts w:ascii="Century Gothic" w:hAnsi="Century Gothic"/>
        <w:noProof/>
        <w:color w:val="323E4F" w:themeColor="text2" w:themeShade="BF"/>
        <w:sz w:val="18"/>
        <w:szCs w:val="18"/>
        <w:lang w:val="es-ES"/>
      </w:rPr>
      <w:t>1</w: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end"/>
    </w:r>
    <w:r w:rsidRPr="006337A7">
      <w:rPr>
        <w:rFonts w:ascii="Century Gothic" w:hAnsi="Century Gothic"/>
        <w:color w:val="323E4F" w:themeColor="text2" w:themeShade="BF"/>
        <w:sz w:val="18"/>
        <w:szCs w:val="18"/>
        <w:lang w:val="es-ES"/>
      </w:rPr>
      <w:t xml:space="preserve"> de </w: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begin"/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instrText>NUMPAGES  \* Arabic  \* MERGEFORMAT</w:instrTex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separate"/>
    </w:r>
    <w:r w:rsidR="00720624" w:rsidRPr="00720624">
      <w:rPr>
        <w:rFonts w:ascii="Century Gothic" w:hAnsi="Century Gothic"/>
        <w:noProof/>
        <w:color w:val="323E4F" w:themeColor="text2" w:themeShade="BF"/>
        <w:sz w:val="18"/>
        <w:szCs w:val="18"/>
        <w:lang w:val="es-ES"/>
      </w:rPr>
      <w:t>3</w:t>
    </w:r>
    <w:r w:rsidRPr="006337A7">
      <w:rPr>
        <w:rFonts w:ascii="Century Gothic" w:hAnsi="Century Gothic"/>
        <w:color w:val="323E4F" w:themeColor="text2" w:themeShade="BF"/>
        <w:sz w:val="18"/>
        <w:szCs w:val="18"/>
      </w:rPr>
      <w:fldChar w:fldCharType="end"/>
    </w:r>
  </w:p>
  <w:p w:rsidR="006337A7" w:rsidRDefault="006337A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E69" w:rsidRDefault="00FC4E69">
      <w:r>
        <w:separator/>
      </w:r>
    </w:p>
  </w:footnote>
  <w:footnote w:type="continuationSeparator" w:id="0">
    <w:p w:rsidR="00FC4E69" w:rsidRDefault="00FC4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004" w:rsidRPr="00B9209E" w:rsidRDefault="00245004" w:rsidP="00014BA4">
    <w:pPr>
      <w:pStyle w:val="Encabezado"/>
      <w:ind w:left="4252" w:firstLine="704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694A14"/>
    <w:multiLevelType w:val="hybridMultilevel"/>
    <w:tmpl w:val="444C88FA"/>
    <w:lvl w:ilvl="0" w:tplc="50065780">
      <w:start w:val="3"/>
      <w:numFmt w:val="decimal"/>
      <w:lvlText w:val="(%1)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891EF0"/>
    <w:multiLevelType w:val="hybridMultilevel"/>
    <w:tmpl w:val="51C42C34"/>
    <w:lvl w:ilvl="0" w:tplc="060A1470">
      <w:start w:val="1"/>
      <w:numFmt w:val="lowerLetter"/>
      <w:lvlText w:val="%1."/>
      <w:lvlJc w:val="left"/>
      <w:pPr>
        <w:ind w:left="720" w:hanging="360"/>
      </w:pPr>
      <w:rPr>
        <w:rFonts w:ascii="Century Gothic" w:hAnsi="Century Gothic" w:hint="default"/>
        <w:b w:val="0"/>
        <w:i w:val="0"/>
        <w:strike w:val="0"/>
        <w:dstrike w:val="0"/>
        <w:color w:val="632423"/>
        <w:sz w:val="14"/>
        <w:u w:val="none" w:color="31849B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4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5" w15:restartNumberingAfterBreak="0">
    <w:nsid w:val="3E7B390B"/>
    <w:multiLevelType w:val="hybridMultilevel"/>
    <w:tmpl w:val="D1E260CA"/>
    <w:lvl w:ilvl="0" w:tplc="9AAEA6E2">
      <w:start w:val="1"/>
      <w:numFmt w:val="bullet"/>
      <w:lvlText w:val="-"/>
      <w:lvlJc w:val="left"/>
      <w:pPr>
        <w:ind w:left="502" w:hanging="360"/>
      </w:pPr>
      <w:rPr>
        <w:rFonts w:ascii="Franklin Gothic Book" w:eastAsia="Times New Roman" w:hAnsi="Franklin Gothic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3F6C56C8"/>
    <w:multiLevelType w:val="hybridMultilevel"/>
    <w:tmpl w:val="B78AB174"/>
    <w:lvl w:ilvl="0" w:tplc="C40808CC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3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BF1C60"/>
    <w:multiLevelType w:val="hybridMultilevel"/>
    <w:tmpl w:val="A79202F6"/>
    <w:lvl w:ilvl="0" w:tplc="B4DE2728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b w:val="0"/>
        <w:i w:val="0"/>
        <w:color w:val="800000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664B94"/>
    <w:multiLevelType w:val="hybridMultilevel"/>
    <w:tmpl w:val="5C06F092"/>
    <w:lvl w:ilvl="0" w:tplc="9E0A5168">
      <w:start w:val="1"/>
      <w:numFmt w:val="decimal"/>
      <w:lvlText w:val="(%1)"/>
      <w:lvlJc w:val="left"/>
      <w:pPr>
        <w:ind w:left="502" w:hanging="360"/>
      </w:pPr>
      <w:rPr>
        <w:rFonts w:cs="Times New Roman" w:hint="default"/>
        <w:b w:val="0"/>
        <w:i w:val="0"/>
        <w:color w:val="323E4F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0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C97301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3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4" w15:restartNumberingAfterBreak="0">
    <w:nsid w:val="76B424B1"/>
    <w:multiLevelType w:val="hybridMultilevel"/>
    <w:tmpl w:val="74C2980E"/>
    <w:lvl w:ilvl="0" w:tplc="CB422B82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DA751E0"/>
    <w:multiLevelType w:val="hybridMultilevel"/>
    <w:tmpl w:val="6890DEB2"/>
    <w:lvl w:ilvl="0" w:tplc="9FCAA4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7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8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25"/>
  </w:num>
  <w:num w:numId="4">
    <w:abstractNumId w:val="3"/>
  </w:num>
  <w:num w:numId="5">
    <w:abstractNumId w:val="24"/>
  </w:num>
  <w:num w:numId="6">
    <w:abstractNumId w:val="8"/>
  </w:num>
  <w:num w:numId="7">
    <w:abstractNumId w:val="18"/>
  </w:num>
  <w:num w:numId="8">
    <w:abstractNumId w:val="29"/>
  </w:num>
  <w:num w:numId="9">
    <w:abstractNumId w:val="37"/>
  </w:num>
  <w:num w:numId="10">
    <w:abstractNumId w:val="38"/>
  </w:num>
  <w:num w:numId="11">
    <w:abstractNumId w:val="13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6"/>
  </w:num>
  <w:num w:numId="15">
    <w:abstractNumId w:val="19"/>
  </w:num>
  <w:num w:numId="16">
    <w:abstractNumId w:val="35"/>
  </w:num>
  <w:num w:numId="17">
    <w:abstractNumId w:val="32"/>
  </w:num>
  <w:num w:numId="18">
    <w:abstractNumId w:val="23"/>
  </w:num>
  <w:num w:numId="19">
    <w:abstractNumId w:val="2"/>
  </w:num>
  <w:num w:numId="20">
    <w:abstractNumId w:val="12"/>
  </w:num>
  <w:num w:numId="21">
    <w:abstractNumId w:val="17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  <w:num w:numId="29">
    <w:abstractNumId w:val="10"/>
  </w:num>
  <w:num w:numId="30">
    <w:abstractNumId w:val="11"/>
  </w:num>
  <w:num w:numId="31">
    <w:abstractNumId w:val="36"/>
  </w:num>
  <w:num w:numId="32">
    <w:abstractNumId w:val="7"/>
  </w:num>
  <w:num w:numId="33">
    <w:abstractNumId w:val="33"/>
  </w:num>
  <w:num w:numId="34">
    <w:abstractNumId w:val="36"/>
  </w:num>
  <w:num w:numId="35">
    <w:abstractNumId w:val="16"/>
  </w:num>
  <w:num w:numId="36">
    <w:abstractNumId w:val="15"/>
  </w:num>
  <w:num w:numId="37">
    <w:abstractNumId w:val="4"/>
  </w:num>
  <w:num w:numId="38">
    <w:abstractNumId w:val="28"/>
  </w:num>
  <w:num w:numId="39">
    <w:abstractNumId w:val="34"/>
  </w:num>
  <w:num w:numId="40">
    <w:abstractNumId w:val="27"/>
  </w:num>
  <w:num w:numId="41">
    <w:abstractNumId w:val="1"/>
  </w:num>
  <w:num w:numId="4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Gz7ygoJRyQg4tn7IzfLtHsbPtHWEIOAl5lf3j8JdiwyPDqM8mIQh0Wo2N5xAXr9ptMIzw93Rj0ohNNovxYPtw==" w:salt="/7G7Tx5Yb/yiJGQv8Wfyxg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ABB"/>
    <w:rsid w:val="000019DC"/>
    <w:rsid w:val="00006EDB"/>
    <w:rsid w:val="00010F61"/>
    <w:rsid w:val="000135C9"/>
    <w:rsid w:val="00014BA4"/>
    <w:rsid w:val="00020387"/>
    <w:rsid w:val="000203A0"/>
    <w:rsid w:val="0002082B"/>
    <w:rsid w:val="000228E8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56869"/>
    <w:rsid w:val="000633CD"/>
    <w:rsid w:val="00063EE5"/>
    <w:rsid w:val="00064E65"/>
    <w:rsid w:val="0006503D"/>
    <w:rsid w:val="000674C1"/>
    <w:rsid w:val="0009040A"/>
    <w:rsid w:val="00092D97"/>
    <w:rsid w:val="000932FB"/>
    <w:rsid w:val="00095325"/>
    <w:rsid w:val="00095A90"/>
    <w:rsid w:val="000A6050"/>
    <w:rsid w:val="000B282E"/>
    <w:rsid w:val="000B69BF"/>
    <w:rsid w:val="000B768C"/>
    <w:rsid w:val="000B793A"/>
    <w:rsid w:val="000B7A36"/>
    <w:rsid w:val="000C3866"/>
    <w:rsid w:val="000C6440"/>
    <w:rsid w:val="000D0F18"/>
    <w:rsid w:val="000D27A9"/>
    <w:rsid w:val="000F12D2"/>
    <w:rsid w:val="000F4E36"/>
    <w:rsid w:val="00104135"/>
    <w:rsid w:val="001066A7"/>
    <w:rsid w:val="0011077F"/>
    <w:rsid w:val="00116451"/>
    <w:rsid w:val="00120580"/>
    <w:rsid w:val="00123900"/>
    <w:rsid w:val="00125AC7"/>
    <w:rsid w:val="00131615"/>
    <w:rsid w:val="001456DC"/>
    <w:rsid w:val="00152215"/>
    <w:rsid w:val="001558C6"/>
    <w:rsid w:val="00166BB8"/>
    <w:rsid w:val="00172318"/>
    <w:rsid w:val="00175184"/>
    <w:rsid w:val="00175622"/>
    <w:rsid w:val="00180744"/>
    <w:rsid w:val="001870B5"/>
    <w:rsid w:val="00192635"/>
    <w:rsid w:val="00194439"/>
    <w:rsid w:val="00197780"/>
    <w:rsid w:val="001A23F4"/>
    <w:rsid w:val="001A6B7D"/>
    <w:rsid w:val="001B0A9E"/>
    <w:rsid w:val="001C0811"/>
    <w:rsid w:val="001C287B"/>
    <w:rsid w:val="001C2DE8"/>
    <w:rsid w:val="001C5944"/>
    <w:rsid w:val="001D139A"/>
    <w:rsid w:val="001D17BD"/>
    <w:rsid w:val="001E028A"/>
    <w:rsid w:val="001E077F"/>
    <w:rsid w:val="001E544A"/>
    <w:rsid w:val="001E582B"/>
    <w:rsid w:val="001E7ABD"/>
    <w:rsid w:val="001F5EBD"/>
    <w:rsid w:val="001F6DFF"/>
    <w:rsid w:val="001F7814"/>
    <w:rsid w:val="001F7EFA"/>
    <w:rsid w:val="002048EB"/>
    <w:rsid w:val="00213506"/>
    <w:rsid w:val="00216D2E"/>
    <w:rsid w:val="00223741"/>
    <w:rsid w:val="00223AFB"/>
    <w:rsid w:val="00224698"/>
    <w:rsid w:val="0023167F"/>
    <w:rsid w:val="00231984"/>
    <w:rsid w:val="00245004"/>
    <w:rsid w:val="00250285"/>
    <w:rsid w:val="00261866"/>
    <w:rsid w:val="00261951"/>
    <w:rsid w:val="00261BBF"/>
    <w:rsid w:val="00261C03"/>
    <w:rsid w:val="0026439C"/>
    <w:rsid w:val="00264734"/>
    <w:rsid w:val="00264885"/>
    <w:rsid w:val="002815B8"/>
    <w:rsid w:val="00286838"/>
    <w:rsid w:val="00286C21"/>
    <w:rsid w:val="00293ABE"/>
    <w:rsid w:val="00295F29"/>
    <w:rsid w:val="002A24AA"/>
    <w:rsid w:val="002A59EF"/>
    <w:rsid w:val="002B05F5"/>
    <w:rsid w:val="002B2B6F"/>
    <w:rsid w:val="002B46DE"/>
    <w:rsid w:val="002B5B54"/>
    <w:rsid w:val="002C4C5E"/>
    <w:rsid w:val="002D1159"/>
    <w:rsid w:val="002D44BB"/>
    <w:rsid w:val="002E088F"/>
    <w:rsid w:val="002E0958"/>
    <w:rsid w:val="002E514E"/>
    <w:rsid w:val="002F2193"/>
    <w:rsid w:val="002F79B7"/>
    <w:rsid w:val="00302FA5"/>
    <w:rsid w:val="00305ED9"/>
    <w:rsid w:val="003151C4"/>
    <w:rsid w:val="003174D7"/>
    <w:rsid w:val="0032635D"/>
    <w:rsid w:val="0033026B"/>
    <w:rsid w:val="00345FF7"/>
    <w:rsid w:val="003470A7"/>
    <w:rsid w:val="00347D68"/>
    <w:rsid w:val="00350FED"/>
    <w:rsid w:val="00356CC9"/>
    <w:rsid w:val="00357A6B"/>
    <w:rsid w:val="00360213"/>
    <w:rsid w:val="00363C1F"/>
    <w:rsid w:val="00364B44"/>
    <w:rsid w:val="00374C4C"/>
    <w:rsid w:val="00375398"/>
    <w:rsid w:val="003759AD"/>
    <w:rsid w:val="00381310"/>
    <w:rsid w:val="003847F6"/>
    <w:rsid w:val="0038568D"/>
    <w:rsid w:val="003A2F0C"/>
    <w:rsid w:val="003A7E12"/>
    <w:rsid w:val="003C0BAA"/>
    <w:rsid w:val="003C29D9"/>
    <w:rsid w:val="003C2FF7"/>
    <w:rsid w:val="003C5E1E"/>
    <w:rsid w:val="003D0EB2"/>
    <w:rsid w:val="003D46FB"/>
    <w:rsid w:val="003D570D"/>
    <w:rsid w:val="003D7644"/>
    <w:rsid w:val="003E690F"/>
    <w:rsid w:val="003F0445"/>
    <w:rsid w:val="003F3596"/>
    <w:rsid w:val="003F54B2"/>
    <w:rsid w:val="003F7562"/>
    <w:rsid w:val="00401B3B"/>
    <w:rsid w:val="004031F7"/>
    <w:rsid w:val="00405A08"/>
    <w:rsid w:val="00411475"/>
    <w:rsid w:val="004125B2"/>
    <w:rsid w:val="004179DE"/>
    <w:rsid w:val="00420081"/>
    <w:rsid w:val="00421E02"/>
    <w:rsid w:val="00427512"/>
    <w:rsid w:val="00431C76"/>
    <w:rsid w:val="00434C7A"/>
    <w:rsid w:val="00435EDE"/>
    <w:rsid w:val="004360A6"/>
    <w:rsid w:val="004426D2"/>
    <w:rsid w:val="00446166"/>
    <w:rsid w:val="00453399"/>
    <w:rsid w:val="004533A6"/>
    <w:rsid w:val="00461829"/>
    <w:rsid w:val="004628A5"/>
    <w:rsid w:val="0046454E"/>
    <w:rsid w:val="00464DF9"/>
    <w:rsid w:val="004661A5"/>
    <w:rsid w:val="00470136"/>
    <w:rsid w:val="00472457"/>
    <w:rsid w:val="004724FA"/>
    <w:rsid w:val="004871AA"/>
    <w:rsid w:val="004907B3"/>
    <w:rsid w:val="0049585A"/>
    <w:rsid w:val="00495C6D"/>
    <w:rsid w:val="004A4946"/>
    <w:rsid w:val="004A7A02"/>
    <w:rsid w:val="004D2C1E"/>
    <w:rsid w:val="004D34E7"/>
    <w:rsid w:val="004D3711"/>
    <w:rsid w:val="004D7247"/>
    <w:rsid w:val="004D7C0D"/>
    <w:rsid w:val="004E341F"/>
    <w:rsid w:val="004E5B7D"/>
    <w:rsid w:val="004F006F"/>
    <w:rsid w:val="004F40D4"/>
    <w:rsid w:val="004F5398"/>
    <w:rsid w:val="00501546"/>
    <w:rsid w:val="00502620"/>
    <w:rsid w:val="0050385E"/>
    <w:rsid w:val="00520F38"/>
    <w:rsid w:val="005211C0"/>
    <w:rsid w:val="00522F47"/>
    <w:rsid w:val="005241F1"/>
    <w:rsid w:val="00525518"/>
    <w:rsid w:val="0052668B"/>
    <w:rsid w:val="005304B2"/>
    <w:rsid w:val="00533449"/>
    <w:rsid w:val="00534E4A"/>
    <w:rsid w:val="00542062"/>
    <w:rsid w:val="005424B0"/>
    <w:rsid w:val="00543227"/>
    <w:rsid w:val="005439C0"/>
    <w:rsid w:val="005439DD"/>
    <w:rsid w:val="0055272F"/>
    <w:rsid w:val="0055403C"/>
    <w:rsid w:val="00556E9C"/>
    <w:rsid w:val="00561A6F"/>
    <w:rsid w:val="005626CC"/>
    <w:rsid w:val="00564715"/>
    <w:rsid w:val="005811F5"/>
    <w:rsid w:val="005817CE"/>
    <w:rsid w:val="00591A65"/>
    <w:rsid w:val="005944F7"/>
    <w:rsid w:val="0059748F"/>
    <w:rsid w:val="005A71D5"/>
    <w:rsid w:val="005B00EA"/>
    <w:rsid w:val="005B4C74"/>
    <w:rsid w:val="005C26C2"/>
    <w:rsid w:val="005D0C3E"/>
    <w:rsid w:val="005D156F"/>
    <w:rsid w:val="005D37D7"/>
    <w:rsid w:val="005D3FA2"/>
    <w:rsid w:val="005E034F"/>
    <w:rsid w:val="005E6545"/>
    <w:rsid w:val="005F0CCC"/>
    <w:rsid w:val="00612236"/>
    <w:rsid w:val="0061257C"/>
    <w:rsid w:val="0062117E"/>
    <w:rsid w:val="00622002"/>
    <w:rsid w:val="0062390B"/>
    <w:rsid w:val="006337A7"/>
    <w:rsid w:val="006340D1"/>
    <w:rsid w:val="00637E9F"/>
    <w:rsid w:val="00641CF1"/>
    <w:rsid w:val="00642DEC"/>
    <w:rsid w:val="006444DC"/>
    <w:rsid w:val="00657D73"/>
    <w:rsid w:val="0066486C"/>
    <w:rsid w:val="00673404"/>
    <w:rsid w:val="0068635A"/>
    <w:rsid w:val="006872BF"/>
    <w:rsid w:val="00690D54"/>
    <w:rsid w:val="006918F6"/>
    <w:rsid w:val="006A2F1C"/>
    <w:rsid w:val="006A4947"/>
    <w:rsid w:val="006B36B8"/>
    <w:rsid w:val="006B6FE3"/>
    <w:rsid w:val="006B74E2"/>
    <w:rsid w:val="006C3310"/>
    <w:rsid w:val="006D0DC2"/>
    <w:rsid w:val="006D216D"/>
    <w:rsid w:val="006D3393"/>
    <w:rsid w:val="006D65C3"/>
    <w:rsid w:val="006E0D0B"/>
    <w:rsid w:val="006E6A7F"/>
    <w:rsid w:val="006F0EB3"/>
    <w:rsid w:val="006F5371"/>
    <w:rsid w:val="006F6F7E"/>
    <w:rsid w:val="0070066D"/>
    <w:rsid w:val="00703861"/>
    <w:rsid w:val="007049F5"/>
    <w:rsid w:val="00706E76"/>
    <w:rsid w:val="00710910"/>
    <w:rsid w:val="00716CF1"/>
    <w:rsid w:val="007205A1"/>
    <w:rsid w:val="00720624"/>
    <w:rsid w:val="00720EF8"/>
    <w:rsid w:val="00722566"/>
    <w:rsid w:val="007306F6"/>
    <w:rsid w:val="00750F8F"/>
    <w:rsid w:val="007577A3"/>
    <w:rsid w:val="00762AF3"/>
    <w:rsid w:val="00764CD7"/>
    <w:rsid w:val="00772879"/>
    <w:rsid w:val="00780936"/>
    <w:rsid w:val="00781EDE"/>
    <w:rsid w:val="00783BCD"/>
    <w:rsid w:val="00786C32"/>
    <w:rsid w:val="00791DF5"/>
    <w:rsid w:val="007A0902"/>
    <w:rsid w:val="007B1B9B"/>
    <w:rsid w:val="007C30E3"/>
    <w:rsid w:val="007C32B1"/>
    <w:rsid w:val="007C36F1"/>
    <w:rsid w:val="007C657C"/>
    <w:rsid w:val="007C743A"/>
    <w:rsid w:val="007D1097"/>
    <w:rsid w:val="007D2B24"/>
    <w:rsid w:val="007D5B09"/>
    <w:rsid w:val="007D784F"/>
    <w:rsid w:val="007E54CB"/>
    <w:rsid w:val="007F06A9"/>
    <w:rsid w:val="0080425A"/>
    <w:rsid w:val="0081075E"/>
    <w:rsid w:val="008325AC"/>
    <w:rsid w:val="00833C33"/>
    <w:rsid w:val="008433B1"/>
    <w:rsid w:val="00845CAF"/>
    <w:rsid w:val="00846F8B"/>
    <w:rsid w:val="0085297F"/>
    <w:rsid w:val="00853E4B"/>
    <w:rsid w:val="00854698"/>
    <w:rsid w:val="00854FE2"/>
    <w:rsid w:val="00855CCC"/>
    <w:rsid w:val="008707C8"/>
    <w:rsid w:val="008737FB"/>
    <w:rsid w:val="00873E2B"/>
    <w:rsid w:val="008762AB"/>
    <w:rsid w:val="00877391"/>
    <w:rsid w:val="00880019"/>
    <w:rsid w:val="00882678"/>
    <w:rsid w:val="00893C37"/>
    <w:rsid w:val="008954C3"/>
    <w:rsid w:val="008968D8"/>
    <w:rsid w:val="008970F6"/>
    <w:rsid w:val="008A49BC"/>
    <w:rsid w:val="008A5376"/>
    <w:rsid w:val="008B0F9C"/>
    <w:rsid w:val="008B388F"/>
    <w:rsid w:val="008C08A1"/>
    <w:rsid w:val="008D07D2"/>
    <w:rsid w:val="008D564F"/>
    <w:rsid w:val="008D616D"/>
    <w:rsid w:val="008D646D"/>
    <w:rsid w:val="008E4A42"/>
    <w:rsid w:val="008E5EB4"/>
    <w:rsid w:val="008E6649"/>
    <w:rsid w:val="008F31CB"/>
    <w:rsid w:val="008F38A3"/>
    <w:rsid w:val="00902CDF"/>
    <w:rsid w:val="00904B87"/>
    <w:rsid w:val="00906A15"/>
    <w:rsid w:val="00913F0D"/>
    <w:rsid w:val="00917B39"/>
    <w:rsid w:val="00920651"/>
    <w:rsid w:val="00921F17"/>
    <w:rsid w:val="00927288"/>
    <w:rsid w:val="00932125"/>
    <w:rsid w:val="009351C1"/>
    <w:rsid w:val="00940951"/>
    <w:rsid w:val="00944D8D"/>
    <w:rsid w:val="00951004"/>
    <w:rsid w:val="00960672"/>
    <w:rsid w:val="00962165"/>
    <w:rsid w:val="0097453F"/>
    <w:rsid w:val="00980471"/>
    <w:rsid w:val="00980ABB"/>
    <w:rsid w:val="009925B6"/>
    <w:rsid w:val="00995318"/>
    <w:rsid w:val="009A310C"/>
    <w:rsid w:val="009B5448"/>
    <w:rsid w:val="009B690F"/>
    <w:rsid w:val="009C2B4E"/>
    <w:rsid w:val="009C7455"/>
    <w:rsid w:val="009D16A9"/>
    <w:rsid w:val="009D3C6E"/>
    <w:rsid w:val="009E3521"/>
    <w:rsid w:val="009E6B32"/>
    <w:rsid w:val="009F0459"/>
    <w:rsid w:val="009F22FB"/>
    <w:rsid w:val="009F4746"/>
    <w:rsid w:val="009F4F36"/>
    <w:rsid w:val="009F5A88"/>
    <w:rsid w:val="00A06387"/>
    <w:rsid w:val="00A11A2D"/>
    <w:rsid w:val="00A17579"/>
    <w:rsid w:val="00A224CE"/>
    <w:rsid w:val="00A24924"/>
    <w:rsid w:val="00A274CC"/>
    <w:rsid w:val="00A355CB"/>
    <w:rsid w:val="00A45A3E"/>
    <w:rsid w:val="00A47767"/>
    <w:rsid w:val="00A47901"/>
    <w:rsid w:val="00A51A12"/>
    <w:rsid w:val="00A55DB9"/>
    <w:rsid w:val="00A650B5"/>
    <w:rsid w:val="00A6600C"/>
    <w:rsid w:val="00A72DE0"/>
    <w:rsid w:val="00A75841"/>
    <w:rsid w:val="00A77072"/>
    <w:rsid w:val="00A80752"/>
    <w:rsid w:val="00A840BB"/>
    <w:rsid w:val="00A92A5A"/>
    <w:rsid w:val="00A93C01"/>
    <w:rsid w:val="00A93C9F"/>
    <w:rsid w:val="00A956F6"/>
    <w:rsid w:val="00A96C3A"/>
    <w:rsid w:val="00AA40BE"/>
    <w:rsid w:val="00AB37B0"/>
    <w:rsid w:val="00AC633C"/>
    <w:rsid w:val="00AD0D79"/>
    <w:rsid w:val="00AD0FBA"/>
    <w:rsid w:val="00AD14AD"/>
    <w:rsid w:val="00AE706A"/>
    <w:rsid w:val="00AF1FF2"/>
    <w:rsid w:val="00B00A4B"/>
    <w:rsid w:val="00B02FCE"/>
    <w:rsid w:val="00B036EC"/>
    <w:rsid w:val="00B12403"/>
    <w:rsid w:val="00B12619"/>
    <w:rsid w:val="00B22CA9"/>
    <w:rsid w:val="00B304EE"/>
    <w:rsid w:val="00B37304"/>
    <w:rsid w:val="00B45010"/>
    <w:rsid w:val="00B50ED0"/>
    <w:rsid w:val="00B538B6"/>
    <w:rsid w:val="00B71D6F"/>
    <w:rsid w:val="00B726E9"/>
    <w:rsid w:val="00B72E1D"/>
    <w:rsid w:val="00B83D65"/>
    <w:rsid w:val="00B9209E"/>
    <w:rsid w:val="00BA0CCB"/>
    <w:rsid w:val="00BA0E62"/>
    <w:rsid w:val="00BA1D39"/>
    <w:rsid w:val="00BB3F97"/>
    <w:rsid w:val="00BC3A2A"/>
    <w:rsid w:val="00BC4A4F"/>
    <w:rsid w:val="00BC7D77"/>
    <w:rsid w:val="00BE59E9"/>
    <w:rsid w:val="00BF4340"/>
    <w:rsid w:val="00BF73A7"/>
    <w:rsid w:val="00C00697"/>
    <w:rsid w:val="00C009E3"/>
    <w:rsid w:val="00C05B42"/>
    <w:rsid w:val="00C073CD"/>
    <w:rsid w:val="00C10501"/>
    <w:rsid w:val="00C120FF"/>
    <w:rsid w:val="00C14322"/>
    <w:rsid w:val="00C155B3"/>
    <w:rsid w:val="00C209EA"/>
    <w:rsid w:val="00C26623"/>
    <w:rsid w:val="00C26AD8"/>
    <w:rsid w:val="00C26E21"/>
    <w:rsid w:val="00C305EF"/>
    <w:rsid w:val="00C34E3F"/>
    <w:rsid w:val="00C40515"/>
    <w:rsid w:val="00C426E1"/>
    <w:rsid w:val="00C46AF0"/>
    <w:rsid w:val="00C47B43"/>
    <w:rsid w:val="00C57F5B"/>
    <w:rsid w:val="00C60FC3"/>
    <w:rsid w:val="00C70BE1"/>
    <w:rsid w:val="00C715F8"/>
    <w:rsid w:val="00C7503B"/>
    <w:rsid w:val="00C95501"/>
    <w:rsid w:val="00C955DA"/>
    <w:rsid w:val="00C95DBA"/>
    <w:rsid w:val="00CA165D"/>
    <w:rsid w:val="00CA18AE"/>
    <w:rsid w:val="00CA2323"/>
    <w:rsid w:val="00CA4F49"/>
    <w:rsid w:val="00CB6F71"/>
    <w:rsid w:val="00CB7604"/>
    <w:rsid w:val="00CC5CD4"/>
    <w:rsid w:val="00CD291A"/>
    <w:rsid w:val="00CD5298"/>
    <w:rsid w:val="00CD6074"/>
    <w:rsid w:val="00CD6C4B"/>
    <w:rsid w:val="00CE5718"/>
    <w:rsid w:val="00CE6ABA"/>
    <w:rsid w:val="00D03448"/>
    <w:rsid w:val="00D0645E"/>
    <w:rsid w:val="00D10ABC"/>
    <w:rsid w:val="00D131C6"/>
    <w:rsid w:val="00D23926"/>
    <w:rsid w:val="00D26C2C"/>
    <w:rsid w:val="00D31041"/>
    <w:rsid w:val="00D33AF5"/>
    <w:rsid w:val="00D4249D"/>
    <w:rsid w:val="00D450DE"/>
    <w:rsid w:val="00D452FE"/>
    <w:rsid w:val="00D51857"/>
    <w:rsid w:val="00D539F2"/>
    <w:rsid w:val="00D81306"/>
    <w:rsid w:val="00D813AE"/>
    <w:rsid w:val="00D817AA"/>
    <w:rsid w:val="00D848EF"/>
    <w:rsid w:val="00D9233F"/>
    <w:rsid w:val="00D94920"/>
    <w:rsid w:val="00D95B1C"/>
    <w:rsid w:val="00DA4743"/>
    <w:rsid w:val="00DA5ED5"/>
    <w:rsid w:val="00DB068F"/>
    <w:rsid w:val="00DB2070"/>
    <w:rsid w:val="00DB4C67"/>
    <w:rsid w:val="00DD4249"/>
    <w:rsid w:val="00DD7BCB"/>
    <w:rsid w:val="00DE356A"/>
    <w:rsid w:val="00DE3CAA"/>
    <w:rsid w:val="00DE7E37"/>
    <w:rsid w:val="00DF2293"/>
    <w:rsid w:val="00DF6B8A"/>
    <w:rsid w:val="00E14687"/>
    <w:rsid w:val="00E148E3"/>
    <w:rsid w:val="00E17F4D"/>
    <w:rsid w:val="00E17F4F"/>
    <w:rsid w:val="00E34A1B"/>
    <w:rsid w:val="00E42420"/>
    <w:rsid w:val="00E43234"/>
    <w:rsid w:val="00E5774F"/>
    <w:rsid w:val="00E6204A"/>
    <w:rsid w:val="00E62996"/>
    <w:rsid w:val="00E62BCF"/>
    <w:rsid w:val="00E62E14"/>
    <w:rsid w:val="00E63827"/>
    <w:rsid w:val="00E715E9"/>
    <w:rsid w:val="00E7595D"/>
    <w:rsid w:val="00E81EC0"/>
    <w:rsid w:val="00E85BF8"/>
    <w:rsid w:val="00E90370"/>
    <w:rsid w:val="00E9487F"/>
    <w:rsid w:val="00EA19C2"/>
    <w:rsid w:val="00EA2AD0"/>
    <w:rsid w:val="00EA4D1F"/>
    <w:rsid w:val="00EA6199"/>
    <w:rsid w:val="00EA766D"/>
    <w:rsid w:val="00EB32BD"/>
    <w:rsid w:val="00EC1F36"/>
    <w:rsid w:val="00EC3639"/>
    <w:rsid w:val="00EC7C89"/>
    <w:rsid w:val="00ED1191"/>
    <w:rsid w:val="00ED2756"/>
    <w:rsid w:val="00ED7D59"/>
    <w:rsid w:val="00F01D40"/>
    <w:rsid w:val="00F02199"/>
    <w:rsid w:val="00F04BEF"/>
    <w:rsid w:val="00F104AF"/>
    <w:rsid w:val="00F24E11"/>
    <w:rsid w:val="00F269C2"/>
    <w:rsid w:val="00F32176"/>
    <w:rsid w:val="00F325B7"/>
    <w:rsid w:val="00F3759B"/>
    <w:rsid w:val="00F45763"/>
    <w:rsid w:val="00F47D40"/>
    <w:rsid w:val="00F5343B"/>
    <w:rsid w:val="00F57360"/>
    <w:rsid w:val="00F667DB"/>
    <w:rsid w:val="00F70417"/>
    <w:rsid w:val="00F718C4"/>
    <w:rsid w:val="00F71992"/>
    <w:rsid w:val="00F73693"/>
    <w:rsid w:val="00F73888"/>
    <w:rsid w:val="00F73942"/>
    <w:rsid w:val="00F74E0A"/>
    <w:rsid w:val="00F80929"/>
    <w:rsid w:val="00F85D8E"/>
    <w:rsid w:val="00F9590B"/>
    <w:rsid w:val="00FA5E1C"/>
    <w:rsid w:val="00FB28F0"/>
    <w:rsid w:val="00FB29C6"/>
    <w:rsid w:val="00FB59B2"/>
    <w:rsid w:val="00FB5B58"/>
    <w:rsid w:val="00FB705A"/>
    <w:rsid w:val="00FC4E69"/>
    <w:rsid w:val="00FD0E82"/>
    <w:rsid w:val="00FD39BA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1A49B2"/>
  <w15:chartTrackingRefBased/>
  <w15:docId w15:val="{61BB77AE-3F01-4905-9A67-2E48E090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356CC9"/>
    <w:rPr>
      <w:color w:val="808080"/>
    </w:rPr>
  </w:style>
  <w:style w:type="character" w:customStyle="1" w:styleId="apple-converted-space">
    <w:name w:val="apple-converted-space"/>
    <w:rsid w:val="000C6440"/>
  </w:style>
  <w:style w:type="character" w:customStyle="1" w:styleId="INSTUCAV">
    <w:name w:val="INST.UCAV"/>
    <w:basedOn w:val="Fuentedeprrafopredeter"/>
    <w:uiPriority w:val="1"/>
    <w:rsid w:val="008C08A1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8C08A1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8C08A1"/>
    <w:rPr>
      <w:rFonts w:ascii="Century Gothic" w:hAnsi="Century Gothic"/>
      <w:b/>
      <w:sz w:val="24"/>
      <w:szCs w:val="24"/>
    </w:rPr>
  </w:style>
  <w:style w:type="paragraph" w:customStyle="1" w:styleId="ANEXOPROPIOS1">
    <w:name w:val="ANEXOPROPIOS1"/>
    <w:basedOn w:val="Normal"/>
    <w:link w:val="ANEXOPROPIOS1Car"/>
    <w:rsid w:val="008C08A1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8C08A1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8C0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aguilera\Documents\Plantillas%20personalizadas%20de%20Office\Matricula.DECA.17.18.OCTUBRE.201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46039DF09FB49EABBB0E4A069538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0E173-EED2-4F70-AB8D-3E88FE972933}"/>
      </w:docPartPr>
      <w:docPartBody>
        <w:p w:rsidR="00175BF0" w:rsidRDefault="00C07B46" w:rsidP="00C07B46">
          <w:pPr>
            <w:pStyle w:val="146039DF09FB49EABBB0E4A06953808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AAF2466ED2046BB8E653145768CCA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8EAD3-9948-4551-8CB2-D536F3446B6E}"/>
      </w:docPartPr>
      <w:docPartBody>
        <w:p w:rsidR="00175BF0" w:rsidRDefault="00C07B46" w:rsidP="00C07B46">
          <w:pPr>
            <w:pStyle w:val="4AAF2466ED2046BB8E653145768CCAF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BA4A95FF35E41D1AF2CB82FABBD88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1E0F3A-4752-47D3-96A7-BE7D42B8043A}"/>
      </w:docPartPr>
      <w:docPartBody>
        <w:p w:rsidR="00175BF0" w:rsidRDefault="00C07B46" w:rsidP="00C07B46">
          <w:pPr>
            <w:pStyle w:val="CBA4A95FF35E41D1AF2CB82FABBD884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CBE6B08A5A14FC2A5C0B3A35F708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F827FF-F22B-4503-B1FC-306BCC7C33A7}"/>
      </w:docPartPr>
      <w:docPartBody>
        <w:p w:rsidR="00175BF0" w:rsidRDefault="00C07B46" w:rsidP="00C07B46">
          <w:pPr>
            <w:pStyle w:val="DCBE6B08A5A14FC2A5C0B3A35F708DC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7D72032BAC9484081387440C3A98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7523B-EAA7-4B36-9D74-16920C749AED}"/>
      </w:docPartPr>
      <w:docPartBody>
        <w:p w:rsidR="00175BF0" w:rsidRDefault="00C07B46" w:rsidP="00C07B46">
          <w:pPr>
            <w:pStyle w:val="37D72032BAC9484081387440C3A9837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13C689372B34ADB80FAAE7A1EF5E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705C1-DA82-4C97-B9BA-7020A23C414E}"/>
      </w:docPartPr>
      <w:docPartBody>
        <w:p w:rsidR="00175BF0" w:rsidRDefault="00C07B46" w:rsidP="00C07B46">
          <w:pPr>
            <w:pStyle w:val="513C689372B34ADB80FAAE7A1EF5EE8B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2C3C9F68C404D37BBAF0A3E9A796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6510C-67FF-4F32-AA29-6AAC30A25F68}"/>
      </w:docPartPr>
      <w:docPartBody>
        <w:p w:rsidR="00175BF0" w:rsidRDefault="00C07B46" w:rsidP="00C07B46">
          <w:pPr>
            <w:pStyle w:val="32C3C9F68C404D37BBAF0A3E9A7963CE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C66FD9F00A247298ABE7F713CE7D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FE20C-7659-4375-98D5-66F42A12FD97}"/>
      </w:docPartPr>
      <w:docPartBody>
        <w:p w:rsidR="00175BF0" w:rsidRDefault="00C07B46" w:rsidP="00C07B46">
          <w:pPr>
            <w:pStyle w:val="6C66FD9F00A247298ABE7F713CE7D43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3A2D7D7698642C3B3C417387DF15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8E4D6-ACDA-4834-9B81-AD76EBB59F5A}"/>
      </w:docPartPr>
      <w:docPartBody>
        <w:p w:rsidR="00175BF0" w:rsidRDefault="00C07B46" w:rsidP="00C07B46">
          <w:pPr>
            <w:pStyle w:val="D3A2D7D7698642C3B3C417387DF15E90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8420FF17D6A46C6B856D6AF852EB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93AB72-02D7-4581-9B82-7A9A81BACAE1}"/>
      </w:docPartPr>
      <w:docPartBody>
        <w:p w:rsidR="00175BF0" w:rsidRDefault="00C07B46" w:rsidP="00C07B46">
          <w:pPr>
            <w:pStyle w:val="F8420FF17D6A46C6B856D6AF852EBDC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ACDDCC37C1F4F8FB549231EF09720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E3FD9-2CFD-46F1-92C6-7D176BDAF202}"/>
      </w:docPartPr>
      <w:docPartBody>
        <w:p w:rsidR="00175BF0" w:rsidRDefault="00C07B46" w:rsidP="00C07B46">
          <w:pPr>
            <w:pStyle w:val="8ACDDCC37C1F4F8FB549231EF09720A4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y escriba curso académico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025A8F19E1CA4B0281BBE30DE61E9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85A05-346E-4CE5-9C54-245884A837E1}"/>
      </w:docPartPr>
      <w:docPartBody>
        <w:p w:rsidR="00175BF0" w:rsidRDefault="00C07B46" w:rsidP="00C07B46">
          <w:pPr>
            <w:pStyle w:val="025A8F19E1CA4B0281BBE30DE61E916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3B413DAF24349A9839D7ECAB16792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FC5A2-140E-47DD-88D1-F25F3833EB49}"/>
      </w:docPartPr>
      <w:docPartBody>
        <w:p w:rsidR="00175BF0" w:rsidRDefault="00C07B46" w:rsidP="00C07B46">
          <w:pPr>
            <w:pStyle w:val="53B413DAF24349A9839D7ECAB167923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35F62F9849204B5E895E8B8860326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ACBC4-4AD1-4A12-87A8-35556CCC67A9}"/>
      </w:docPartPr>
      <w:docPartBody>
        <w:p w:rsidR="00175BF0" w:rsidRDefault="00C07B46" w:rsidP="00C07B46">
          <w:pPr>
            <w:pStyle w:val="35F62F9849204B5E895E8B886032609C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79F464B6FA845B9891BB8E3968A0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76882-3780-421D-89A9-00989A2A0F5A}"/>
      </w:docPartPr>
      <w:docPartBody>
        <w:p w:rsidR="007649D8" w:rsidRDefault="003B3E99" w:rsidP="003B3E99">
          <w:pPr>
            <w:pStyle w:val="979F464B6FA845B9891BB8E3968A020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E2EF09607154E47B1FE57E93AF87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47FD1C-9759-4CC7-B291-ACE3CB9855D8}"/>
      </w:docPartPr>
      <w:docPartBody>
        <w:p w:rsidR="007649D8" w:rsidRDefault="003B3E99" w:rsidP="003B3E99">
          <w:pPr>
            <w:pStyle w:val="CE2EF09607154E47B1FE57E93AF8709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3F77342BE534D6E9078F4576A652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07F3C-416E-43C4-9F5A-8B2BE359616A}"/>
      </w:docPartPr>
      <w:docPartBody>
        <w:p w:rsidR="00117769" w:rsidRDefault="007649D8" w:rsidP="007649D8">
          <w:pPr>
            <w:pStyle w:val="D3F77342BE534D6E9078F4576A652AC8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08D"/>
    <w:rsid w:val="000143E2"/>
    <w:rsid w:val="00117769"/>
    <w:rsid w:val="00175BF0"/>
    <w:rsid w:val="002B108D"/>
    <w:rsid w:val="00325650"/>
    <w:rsid w:val="003B3E99"/>
    <w:rsid w:val="003C3AC3"/>
    <w:rsid w:val="003D16B5"/>
    <w:rsid w:val="00450F11"/>
    <w:rsid w:val="007649D8"/>
    <w:rsid w:val="00932073"/>
    <w:rsid w:val="00A33E86"/>
    <w:rsid w:val="00C07B46"/>
    <w:rsid w:val="00C21F16"/>
    <w:rsid w:val="00ED3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9D8"/>
    <w:rPr>
      <w:color w:val="808080"/>
    </w:rPr>
  </w:style>
  <w:style w:type="paragraph" w:customStyle="1" w:styleId="4FDE8E50D2B349C189A04A41C0CE4B2C">
    <w:name w:val="4FDE8E50D2B349C189A04A41C0CE4B2C"/>
    <w:rsid w:val="002B108D"/>
  </w:style>
  <w:style w:type="paragraph" w:customStyle="1" w:styleId="D72D6C9273CF43D7A75A5907319FE761">
    <w:name w:val="D72D6C9273CF43D7A75A5907319FE761"/>
    <w:rsid w:val="002B108D"/>
  </w:style>
  <w:style w:type="paragraph" w:customStyle="1" w:styleId="C6276756EF4B40A28A4BB8E6204CFDFC">
    <w:name w:val="C6276756EF4B40A28A4BB8E6204CFDFC"/>
    <w:rsid w:val="00ED37AA"/>
  </w:style>
  <w:style w:type="paragraph" w:customStyle="1" w:styleId="B5AD39E16D7D423B98B64768EF167053">
    <w:name w:val="B5AD39E16D7D423B98B64768EF167053"/>
    <w:rsid w:val="00ED37AA"/>
  </w:style>
  <w:style w:type="paragraph" w:customStyle="1" w:styleId="B71E1F419A1A4108A9EA9D3018152675">
    <w:name w:val="B71E1F419A1A4108A9EA9D3018152675"/>
    <w:rsid w:val="00ED37AA"/>
  </w:style>
  <w:style w:type="paragraph" w:customStyle="1" w:styleId="146039DF09FB49EABBB0E4A069538087">
    <w:name w:val="146039DF09FB49EABBB0E4A069538087"/>
    <w:rsid w:val="00C07B46"/>
  </w:style>
  <w:style w:type="paragraph" w:customStyle="1" w:styleId="4AAF2466ED2046BB8E653145768CCAF6">
    <w:name w:val="4AAF2466ED2046BB8E653145768CCAF6"/>
    <w:rsid w:val="00C07B46"/>
  </w:style>
  <w:style w:type="paragraph" w:customStyle="1" w:styleId="E84A7378E31C4AB896B132AA22E4C5D0">
    <w:name w:val="E84A7378E31C4AB896B132AA22E4C5D0"/>
    <w:rsid w:val="00C07B46"/>
  </w:style>
  <w:style w:type="paragraph" w:customStyle="1" w:styleId="2AE04BBCC3B94D259AD65CB1E7F05386">
    <w:name w:val="2AE04BBCC3B94D259AD65CB1E7F05386"/>
    <w:rsid w:val="00C07B46"/>
  </w:style>
  <w:style w:type="paragraph" w:customStyle="1" w:styleId="CBA4A95FF35E41D1AF2CB82FABBD8846">
    <w:name w:val="CBA4A95FF35E41D1AF2CB82FABBD8846"/>
    <w:rsid w:val="00C07B46"/>
  </w:style>
  <w:style w:type="paragraph" w:customStyle="1" w:styleId="DCBE6B08A5A14FC2A5C0B3A35F708DCE">
    <w:name w:val="DCBE6B08A5A14FC2A5C0B3A35F708DCE"/>
    <w:rsid w:val="00C07B46"/>
  </w:style>
  <w:style w:type="paragraph" w:customStyle="1" w:styleId="37D72032BAC9484081387440C3A98374">
    <w:name w:val="37D72032BAC9484081387440C3A98374"/>
    <w:rsid w:val="00C07B46"/>
  </w:style>
  <w:style w:type="paragraph" w:customStyle="1" w:styleId="513C689372B34ADB80FAAE7A1EF5EE8B">
    <w:name w:val="513C689372B34ADB80FAAE7A1EF5EE8B"/>
    <w:rsid w:val="00C07B46"/>
  </w:style>
  <w:style w:type="paragraph" w:customStyle="1" w:styleId="32C3C9F68C404D37BBAF0A3E9A7963CE">
    <w:name w:val="32C3C9F68C404D37BBAF0A3E9A7963CE"/>
    <w:rsid w:val="00C07B46"/>
  </w:style>
  <w:style w:type="paragraph" w:customStyle="1" w:styleId="6C66FD9F00A247298ABE7F713CE7D43C">
    <w:name w:val="6C66FD9F00A247298ABE7F713CE7D43C"/>
    <w:rsid w:val="00C07B46"/>
  </w:style>
  <w:style w:type="paragraph" w:customStyle="1" w:styleId="D3A2D7D7698642C3B3C417387DF15E90">
    <w:name w:val="D3A2D7D7698642C3B3C417387DF15E90"/>
    <w:rsid w:val="00C07B46"/>
  </w:style>
  <w:style w:type="paragraph" w:customStyle="1" w:styleId="F8420FF17D6A46C6B856D6AF852EBDC8">
    <w:name w:val="F8420FF17D6A46C6B856D6AF852EBDC8"/>
    <w:rsid w:val="00C07B46"/>
  </w:style>
  <w:style w:type="paragraph" w:customStyle="1" w:styleId="A842C8F89A124BB8B80EA13894255EFD">
    <w:name w:val="A842C8F89A124BB8B80EA13894255EFD"/>
    <w:rsid w:val="00C07B46"/>
  </w:style>
  <w:style w:type="paragraph" w:customStyle="1" w:styleId="B66488ADAC1345109742DBDE1BF3948E">
    <w:name w:val="B66488ADAC1345109742DBDE1BF3948E"/>
    <w:rsid w:val="00C07B46"/>
  </w:style>
  <w:style w:type="paragraph" w:customStyle="1" w:styleId="B4189E1D59604FA9A94F9724F249D732">
    <w:name w:val="B4189E1D59604FA9A94F9724F249D732"/>
    <w:rsid w:val="00C07B46"/>
  </w:style>
  <w:style w:type="paragraph" w:customStyle="1" w:styleId="8ACDDCC37C1F4F8FB549231EF09720A4">
    <w:name w:val="8ACDDCC37C1F4F8FB549231EF09720A4"/>
    <w:rsid w:val="00C07B46"/>
  </w:style>
  <w:style w:type="paragraph" w:customStyle="1" w:styleId="995DD174FC8A4A039A5604F4142DEFEF">
    <w:name w:val="995DD174FC8A4A039A5604F4142DEFEF"/>
    <w:rsid w:val="00C07B46"/>
  </w:style>
  <w:style w:type="paragraph" w:customStyle="1" w:styleId="3CACBEF8F26D4EB8ADC8DCA9B0E0AB27">
    <w:name w:val="3CACBEF8F26D4EB8ADC8DCA9B0E0AB27"/>
    <w:rsid w:val="00C07B46"/>
  </w:style>
  <w:style w:type="paragraph" w:customStyle="1" w:styleId="05F5CF244D474904858793FF57F0C089">
    <w:name w:val="05F5CF244D474904858793FF57F0C089"/>
    <w:rsid w:val="00C07B46"/>
  </w:style>
  <w:style w:type="paragraph" w:customStyle="1" w:styleId="4F302C5AEE564E73A1B41CF617683BBC">
    <w:name w:val="4F302C5AEE564E73A1B41CF617683BBC"/>
    <w:rsid w:val="00C07B46"/>
  </w:style>
  <w:style w:type="paragraph" w:customStyle="1" w:styleId="53AF2D098B184CF2A2F565FD3B452461">
    <w:name w:val="53AF2D098B184CF2A2F565FD3B452461"/>
    <w:rsid w:val="00C07B46"/>
  </w:style>
  <w:style w:type="paragraph" w:customStyle="1" w:styleId="0FDCA11AA9E44367896ECB0A589EA787">
    <w:name w:val="0FDCA11AA9E44367896ECB0A589EA787"/>
    <w:rsid w:val="00C07B46"/>
  </w:style>
  <w:style w:type="paragraph" w:customStyle="1" w:styleId="D478F694633444FFA6CA145AB4C7195A">
    <w:name w:val="D478F694633444FFA6CA145AB4C7195A"/>
    <w:rsid w:val="00C07B46"/>
  </w:style>
  <w:style w:type="paragraph" w:customStyle="1" w:styleId="A9544E3B8BB04E9D99A3B046CF724030">
    <w:name w:val="A9544E3B8BB04E9D99A3B046CF724030"/>
    <w:rsid w:val="00C07B46"/>
  </w:style>
  <w:style w:type="paragraph" w:customStyle="1" w:styleId="4E0B8A97A7794CC2AAC48441373D72F7">
    <w:name w:val="4E0B8A97A7794CC2AAC48441373D72F7"/>
    <w:rsid w:val="00C07B46"/>
  </w:style>
  <w:style w:type="paragraph" w:customStyle="1" w:styleId="C15D509FF247454B9C1287DD62EA6173">
    <w:name w:val="C15D509FF247454B9C1287DD62EA6173"/>
    <w:rsid w:val="00C07B46"/>
  </w:style>
  <w:style w:type="paragraph" w:customStyle="1" w:styleId="6DB3DD3755EA47659C8BFE8E8DA22EB8">
    <w:name w:val="6DB3DD3755EA47659C8BFE8E8DA22EB8"/>
    <w:rsid w:val="00C07B46"/>
  </w:style>
  <w:style w:type="paragraph" w:customStyle="1" w:styleId="C4D4D8A5C1894A2FBE4BA99ADC51D1F7">
    <w:name w:val="C4D4D8A5C1894A2FBE4BA99ADC51D1F7"/>
    <w:rsid w:val="00C07B46"/>
  </w:style>
  <w:style w:type="paragraph" w:customStyle="1" w:styleId="1531514C665648A29E5EEA2A6EBD4108">
    <w:name w:val="1531514C665648A29E5EEA2A6EBD4108"/>
    <w:rsid w:val="00C07B46"/>
  </w:style>
  <w:style w:type="paragraph" w:customStyle="1" w:styleId="4FE64E303D51457FBB76A924B15DDE79">
    <w:name w:val="4FE64E303D51457FBB76A924B15DDE79"/>
    <w:rsid w:val="00C07B46"/>
  </w:style>
  <w:style w:type="paragraph" w:customStyle="1" w:styleId="38A81C73292D421AB685A5F74C72B4C6">
    <w:name w:val="38A81C73292D421AB685A5F74C72B4C6"/>
    <w:rsid w:val="00C07B46"/>
  </w:style>
  <w:style w:type="paragraph" w:customStyle="1" w:styleId="3A23D4FFF92A4B04B1DF4591CAF2FDD3">
    <w:name w:val="3A23D4FFF92A4B04B1DF4591CAF2FDD3"/>
    <w:rsid w:val="00C07B46"/>
  </w:style>
  <w:style w:type="paragraph" w:customStyle="1" w:styleId="B1AED3E3DCA4447296D6FE2C16A402C3">
    <w:name w:val="B1AED3E3DCA4447296D6FE2C16A402C3"/>
    <w:rsid w:val="00C07B46"/>
  </w:style>
  <w:style w:type="paragraph" w:customStyle="1" w:styleId="1038C7588D5541B0964FF796B17F2B81">
    <w:name w:val="1038C7588D5541B0964FF796B17F2B81"/>
    <w:rsid w:val="00C07B46"/>
  </w:style>
  <w:style w:type="paragraph" w:customStyle="1" w:styleId="AE55CF98DB734B0A9951032E2B3E1F52">
    <w:name w:val="AE55CF98DB734B0A9951032E2B3E1F52"/>
    <w:rsid w:val="00C07B46"/>
  </w:style>
  <w:style w:type="paragraph" w:customStyle="1" w:styleId="663A78B5EEDB4A2DA737163AF5DD1222">
    <w:name w:val="663A78B5EEDB4A2DA737163AF5DD1222"/>
    <w:rsid w:val="00C07B46"/>
  </w:style>
  <w:style w:type="paragraph" w:customStyle="1" w:styleId="4BA011B23B0448FDA4E1C41373A02A7A">
    <w:name w:val="4BA011B23B0448FDA4E1C41373A02A7A"/>
    <w:rsid w:val="00C07B46"/>
  </w:style>
  <w:style w:type="paragraph" w:customStyle="1" w:styleId="7CC669A2B95040D69407A7D11C3E695E">
    <w:name w:val="7CC669A2B95040D69407A7D11C3E695E"/>
    <w:rsid w:val="00C07B46"/>
  </w:style>
  <w:style w:type="paragraph" w:customStyle="1" w:styleId="F463AAD68AFD4B1B9B193982D4D85125">
    <w:name w:val="F463AAD68AFD4B1B9B193982D4D85125"/>
    <w:rsid w:val="00C07B46"/>
  </w:style>
  <w:style w:type="paragraph" w:customStyle="1" w:styleId="CD88FEECA4A64D7890E1B56B4E268C68">
    <w:name w:val="CD88FEECA4A64D7890E1B56B4E268C68"/>
    <w:rsid w:val="00C07B46"/>
  </w:style>
  <w:style w:type="paragraph" w:customStyle="1" w:styleId="05951D1B144F4791988316E988313EDD">
    <w:name w:val="05951D1B144F4791988316E988313EDD"/>
    <w:rsid w:val="00C07B46"/>
  </w:style>
  <w:style w:type="paragraph" w:customStyle="1" w:styleId="E2D033BB93634E23995EFA11CDA0760C">
    <w:name w:val="E2D033BB93634E23995EFA11CDA0760C"/>
    <w:rsid w:val="00C07B46"/>
  </w:style>
  <w:style w:type="paragraph" w:customStyle="1" w:styleId="993E0B869E674DA8B1EE4B1EE8EA4B51">
    <w:name w:val="993E0B869E674DA8B1EE4B1EE8EA4B51"/>
    <w:rsid w:val="00C07B46"/>
  </w:style>
  <w:style w:type="paragraph" w:customStyle="1" w:styleId="5E6A2F8A6DBF438082DA80040A9D2EE2">
    <w:name w:val="5E6A2F8A6DBF438082DA80040A9D2EE2"/>
    <w:rsid w:val="00C07B46"/>
  </w:style>
  <w:style w:type="paragraph" w:customStyle="1" w:styleId="0D89F79741E84D0FA1B18AC1ADB01507">
    <w:name w:val="0D89F79741E84D0FA1B18AC1ADB01507"/>
    <w:rsid w:val="00C07B46"/>
  </w:style>
  <w:style w:type="paragraph" w:customStyle="1" w:styleId="8EB093FED3D54386A6A0A7128F9A7209">
    <w:name w:val="8EB093FED3D54386A6A0A7128F9A7209"/>
    <w:rsid w:val="00C07B46"/>
  </w:style>
  <w:style w:type="paragraph" w:customStyle="1" w:styleId="18CEDE1E1BF74AB1BCDD8A567E6F9261">
    <w:name w:val="18CEDE1E1BF74AB1BCDD8A567E6F9261"/>
    <w:rsid w:val="00C07B46"/>
  </w:style>
  <w:style w:type="paragraph" w:customStyle="1" w:styleId="E3C138944C224C77A2AA5E7DE53E4A38">
    <w:name w:val="E3C138944C224C77A2AA5E7DE53E4A38"/>
    <w:rsid w:val="00C07B46"/>
  </w:style>
  <w:style w:type="paragraph" w:customStyle="1" w:styleId="079890D5E0354EF4AC2D8E2B7E9C6A14">
    <w:name w:val="079890D5E0354EF4AC2D8E2B7E9C6A14"/>
    <w:rsid w:val="00C07B46"/>
  </w:style>
  <w:style w:type="paragraph" w:customStyle="1" w:styleId="31D13139160946E5BD0C6D6319C1F212">
    <w:name w:val="31D13139160946E5BD0C6D6319C1F212"/>
    <w:rsid w:val="00C07B46"/>
  </w:style>
  <w:style w:type="paragraph" w:customStyle="1" w:styleId="5E4BE9D5B57E4F98B2F3D832AA2FA4F5">
    <w:name w:val="5E4BE9D5B57E4F98B2F3D832AA2FA4F5"/>
    <w:rsid w:val="00C07B46"/>
  </w:style>
  <w:style w:type="paragraph" w:customStyle="1" w:styleId="EE167D47D9B14BC9892330FEB0BD7E81">
    <w:name w:val="EE167D47D9B14BC9892330FEB0BD7E81"/>
    <w:rsid w:val="00C07B46"/>
  </w:style>
  <w:style w:type="paragraph" w:customStyle="1" w:styleId="2A8059444DC143AEA0014B00274D59DD">
    <w:name w:val="2A8059444DC143AEA0014B00274D59DD"/>
    <w:rsid w:val="00C07B46"/>
  </w:style>
  <w:style w:type="paragraph" w:customStyle="1" w:styleId="CB84E3FE428F4F48A169D87C5CA40AAB">
    <w:name w:val="CB84E3FE428F4F48A169D87C5CA40AAB"/>
    <w:rsid w:val="00C07B46"/>
  </w:style>
  <w:style w:type="paragraph" w:customStyle="1" w:styleId="1D8F219D8A494982A1532231E6F04E87">
    <w:name w:val="1D8F219D8A494982A1532231E6F04E87"/>
    <w:rsid w:val="00C07B46"/>
  </w:style>
  <w:style w:type="paragraph" w:customStyle="1" w:styleId="5F55669071E54ADDB702C464A40CADDC">
    <w:name w:val="5F55669071E54ADDB702C464A40CADDC"/>
    <w:rsid w:val="00C07B46"/>
  </w:style>
  <w:style w:type="paragraph" w:customStyle="1" w:styleId="93D78B9556B84229B5644A0973C460B6">
    <w:name w:val="93D78B9556B84229B5644A0973C460B6"/>
    <w:rsid w:val="00C07B46"/>
  </w:style>
  <w:style w:type="paragraph" w:customStyle="1" w:styleId="7CCA29013363480E9C54A9B761A6E80B">
    <w:name w:val="7CCA29013363480E9C54A9B761A6E80B"/>
    <w:rsid w:val="00C07B46"/>
  </w:style>
  <w:style w:type="paragraph" w:customStyle="1" w:styleId="8F271A55175F42BFAA80CC94FF35463F">
    <w:name w:val="8F271A55175F42BFAA80CC94FF35463F"/>
    <w:rsid w:val="00C07B46"/>
  </w:style>
  <w:style w:type="paragraph" w:customStyle="1" w:styleId="6676CE9979164B11B6DA09A929CB7225">
    <w:name w:val="6676CE9979164B11B6DA09A929CB7225"/>
    <w:rsid w:val="00C07B46"/>
  </w:style>
  <w:style w:type="paragraph" w:customStyle="1" w:styleId="D951B1B091F0409085252D71B88340F0">
    <w:name w:val="D951B1B091F0409085252D71B88340F0"/>
    <w:rsid w:val="00C07B46"/>
  </w:style>
  <w:style w:type="paragraph" w:customStyle="1" w:styleId="064FB4AF22234531B0DCDA8F2C17DE5E">
    <w:name w:val="064FB4AF22234531B0DCDA8F2C17DE5E"/>
    <w:rsid w:val="00C07B46"/>
  </w:style>
  <w:style w:type="paragraph" w:customStyle="1" w:styleId="D77788428CAC4445A36818D19FF2DCE7">
    <w:name w:val="D77788428CAC4445A36818D19FF2DCE7"/>
    <w:rsid w:val="00C07B46"/>
  </w:style>
  <w:style w:type="paragraph" w:customStyle="1" w:styleId="9646A14B9AB549C291583D4AD1D75CC2">
    <w:name w:val="9646A14B9AB549C291583D4AD1D75CC2"/>
    <w:rsid w:val="00C07B46"/>
  </w:style>
  <w:style w:type="paragraph" w:customStyle="1" w:styleId="919E3831D14A4B4F9752FD57FA944F6E">
    <w:name w:val="919E3831D14A4B4F9752FD57FA944F6E"/>
    <w:rsid w:val="00C07B46"/>
  </w:style>
  <w:style w:type="paragraph" w:customStyle="1" w:styleId="83DB0CF894B542BEAA5184FB724A97EB">
    <w:name w:val="83DB0CF894B542BEAA5184FB724A97EB"/>
    <w:rsid w:val="00C07B46"/>
  </w:style>
  <w:style w:type="paragraph" w:customStyle="1" w:styleId="02EBBFB192E549169B3AFB5274244684">
    <w:name w:val="02EBBFB192E549169B3AFB5274244684"/>
    <w:rsid w:val="00C07B46"/>
  </w:style>
  <w:style w:type="paragraph" w:customStyle="1" w:styleId="C22E1186C3D2419AA9047424282DEC3B">
    <w:name w:val="C22E1186C3D2419AA9047424282DEC3B"/>
    <w:rsid w:val="00C07B46"/>
  </w:style>
  <w:style w:type="paragraph" w:customStyle="1" w:styleId="63DD7D184EEB4CB984F8E425E794FE74">
    <w:name w:val="63DD7D184EEB4CB984F8E425E794FE74"/>
    <w:rsid w:val="00C07B46"/>
  </w:style>
  <w:style w:type="paragraph" w:customStyle="1" w:styleId="DCD55A60861F4FAFBB5DE18C18F7BE1B">
    <w:name w:val="DCD55A60861F4FAFBB5DE18C18F7BE1B"/>
    <w:rsid w:val="00C07B46"/>
  </w:style>
  <w:style w:type="paragraph" w:customStyle="1" w:styleId="E8FB7639EDCC4A5AA77F365518A19444">
    <w:name w:val="E8FB7639EDCC4A5AA77F365518A19444"/>
    <w:rsid w:val="00C07B46"/>
  </w:style>
  <w:style w:type="paragraph" w:customStyle="1" w:styleId="1F1C26F0D6AD4FCAAFC8F65BBF0D3326">
    <w:name w:val="1F1C26F0D6AD4FCAAFC8F65BBF0D3326"/>
    <w:rsid w:val="00C07B46"/>
  </w:style>
  <w:style w:type="paragraph" w:customStyle="1" w:styleId="EE0E26DA8D87416D9B2111BB8AA116E2">
    <w:name w:val="EE0E26DA8D87416D9B2111BB8AA116E2"/>
    <w:rsid w:val="00C07B46"/>
  </w:style>
  <w:style w:type="paragraph" w:customStyle="1" w:styleId="6496E500B34A4713A10649F8F38E697F">
    <w:name w:val="6496E500B34A4713A10649F8F38E697F"/>
    <w:rsid w:val="00C07B46"/>
  </w:style>
  <w:style w:type="paragraph" w:customStyle="1" w:styleId="86683D78D22F41789B53F7E5437ED9F3">
    <w:name w:val="86683D78D22F41789B53F7E5437ED9F3"/>
    <w:rsid w:val="00C07B46"/>
  </w:style>
  <w:style w:type="paragraph" w:customStyle="1" w:styleId="27D4D6A9B62D4C7AA42629CB2AFB7D5F">
    <w:name w:val="27D4D6A9B62D4C7AA42629CB2AFB7D5F"/>
    <w:rsid w:val="00C07B46"/>
  </w:style>
  <w:style w:type="paragraph" w:customStyle="1" w:styleId="90C3D11A79CD434F92EF9817FC48BE2C">
    <w:name w:val="90C3D11A79CD434F92EF9817FC48BE2C"/>
    <w:rsid w:val="00C07B46"/>
  </w:style>
  <w:style w:type="paragraph" w:customStyle="1" w:styleId="8B4BE66DCB99434BBEBEB033616352A3">
    <w:name w:val="8B4BE66DCB99434BBEBEB033616352A3"/>
    <w:rsid w:val="00C07B46"/>
  </w:style>
  <w:style w:type="paragraph" w:customStyle="1" w:styleId="D1BDD4F0FD6A44FD9B7FC2DF49254CC7">
    <w:name w:val="D1BDD4F0FD6A44FD9B7FC2DF49254CC7"/>
    <w:rsid w:val="00C07B46"/>
  </w:style>
  <w:style w:type="paragraph" w:customStyle="1" w:styleId="A789BF86B29D4289B0FDA60B3041FD64">
    <w:name w:val="A789BF86B29D4289B0FDA60B3041FD64"/>
    <w:rsid w:val="00C07B46"/>
  </w:style>
  <w:style w:type="paragraph" w:customStyle="1" w:styleId="006DA5A3238244D5ABC2E0546E9F0407">
    <w:name w:val="006DA5A3238244D5ABC2E0546E9F0407"/>
    <w:rsid w:val="00C07B46"/>
  </w:style>
  <w:style w:type="paragraph" w:customStyle="1" w:styleId="4573C410FFC8412381DF2D9AD7BE8213">
    <w:name w:val="4573C410FFC8412381DF2D9AD7BE8213"/>
    <w:rsid w:val="00C07B46"/>
  </w:style>
  <w:style w:type="paragraph" w:customStyle="1" w:styleId="13DEA951C97D40428168CD1C729608B8">
    <w:name w:val="13DEA951C97D40428168CD1C729608B8"/>
    <w:rsid w:val="00C07B46"/>
  </w:style>
  <w:style w:type="paragraph" w:customStyle="1" w:styleId="CF6F4B0A5D3E484484FD220D6BA2CE2F">
    <w:name w:val="CF6F4B0A5D3E484484FD220D6BA2CE2F"/>
    <w:rsid w:val="00C07B46"/>
  </w:style>
  <w:style w:type="paragraph" w:customStyle="1" w:styleId="99934F3EA7F444F0896954D230BEEB61">
    <w:name w:val="99934F3EA7F444F0896954D230BEEB61"/>
    <w:rsid w:val="00C07B46"/>
  </w:style>
  <w:style w:type="paragraph" w:customStyle="1" w:styleId="BBC8F48D9E484737A4330CE75496E5CE">
    <w:name w:val="BBC8F48D9E484737A4330CE75496E5CE"/>
    <w:rsid w:val="00C07B46"/>
  </w:style>
  <w:style w:type="paragraph" w:customStyle="1" w:styleId="2B6DD54DB9B9475499AA137F9867C1CA">
    <w:name w:val="2B6DD54DB9B9475499AA137F9867C1CA"/>
    <w:rsid w:val="00C07B46"/>
  </w:style>
  <w:style w:type="paragraph" w:customStyle="1" w:styleId="BA394CAE370541B1829C30F632071F80">
    <w:name w:val="BA394CAE370541B1829C30F632071F80"/>
    <w:rsid w:val="00C07B46"/>
  </w:style>
  <w:style w:type="paragraph" w:customStyle="1" w:styleId="D79F76ACA0C94C8C85FE632F5B0A2100">
    <w:name w:val="D79F76ACA0C94C8C85FE632F5B0A2100"/>
    <w:rsid w:val="00C07B46"/>
  </w:style>
  <w:style w:type="paragraph" w:customStyle="1" w:styleId="B649D36B486A463FB176704045EDC625">
    <w:name w:val="B649D36B486A463FB176704045EDC625"/>
    <w:rsid w:val="00C07B46"/>
  </w:style>
  <w:style w:type="paragraph" w:customStyle="1" w:styleId="B3212F8F24EC4728ACAEA46D8CEC00CA">
    <w:name w:val="B3212F8F24EC4728ACAEA46D8CEC00CA"/>
    <w:rsid w:val="00C07B46"/>
  </w:style>
  <w:style w:type="paragraph" w:customStyle="1" w:styleId="DF64FA46A7A04DF9B62240D276F22E85">
    <w:name w:val="DF64FA46A7A04DF9B62240D276F22E85"/>
    <w:rsid w:val="00C07B46"/>
  </w:style>
  <w:style w:type="paragraph" w:customStyle="1" w:styleId="85A3AAEABA5A42F591A2A3D7EAE03A91">
    <w:name w:val="85A3AAEABA5A42F591A2A3D7EAE03A91"/>
    <w:rsid w:val="00C07B46"/>
  </w:style>
  <w:style w:type="paragraph" w:customStyle="1" w:styleId="AD3E54B77D67469A8003CC9583978321">
    <w:name w:val="AD3E54B77D67469A8003CC9583978321"/>
    <w:rsid w:val="00C07B46"/>
  </w:style>
  <w:style w:type="paragraph" w:customStyle="1" w:styleId="F7C2A6D90D744A5B83648272CCEE7B14">
    <w:name w:val="F7C2A6D90D744A5B83648272CCEE7B14"/>
    <w:rsid w:val="00C07B46"/>
  </w:style>
  <w:style w:type="paragraph" w:customStyle="1" w:styleId="3454DC231A97450B869235888070010A">
    <w:name w:val="3454DC231A97450B869235888070010A"/>
    <w:rsid w:val="00C07B46"/>
  </w:style>
  <w:style w:type="paragraph" w:customStyle="1" w:styleId="CA20D27DBBB64F448524731480DE36D0">
    <w:name w:val="CA20D27DBBB64F448524731480DE36D0"/>
    <w:rsid w:val="00C07B46"/>
  </w:style>
  <w:style w:type="paragraph" w:customStyle="1" w:styleId="23D7FB83F6704C35AF5B39FDE6370A75">
    <w:name w:val="23D7FB83F6704C35AF5B39FDE6370A75"/>
    <w:rsid w:val="00C07B46"/>
  </w:style>
  <w:style w:type="paragraph" w:customStyle="1" w:styleId="2255EC9A096C408582C5E3A752DF5124">
    <w:name w:val="2255EC9A096C408582C5E3A752DF5124"/>
    <w:rsid w:val="00C07B46"/>
  </w:style>
  <w:style w:type="paragraph" w:customStyle="1" w:styleId="08025A63B81D42B7A23B9856B713CD05">
    <w:name w:val="08025A63B81D42B7A23B9856B713CD05"/>
    <w:rsid w:val="00C07B46"/>
  </w:style>
  <w:style w:type="paragraph" w:customStyle="1" w:styleId="C280FFA595B849F09575B19258384F4D">
    <w:name w:val="C280FFA595B849F09575B19258384F4D"/>
    <w:rsid w:val="00C07B46"/>
  </w:style>
  <w:style w:type="paragraph" w:customStyle="1" w:styleId="31DAAB78C3C34677952B0DEDFAB09A35">
    <w:name w:val="31DAAB78C3C34677952B0DEDFAB09A35"/>
    <w:rsid w:val="00C07B46"/>
  </w:style>
  <w:style w:type="paragraph" w:customStyle="1" w:styleId="097F9A9260D44D28AF6DDD9BE5D30CCD">
    <w:name w:val="097F9A9260D44D28AF6DDD9BE5D30CCD"/>
    <w:rsid w:val="00C07B46"/>
  </w:style>
  <w:style w:type="paragraph" w:customStyle="1" w:styleId="E54B08028EFB44AE9A2568485AD6E90F">
    <w:name w:val="E54B08028EFB44AE9A2568485AD6E90F"/>
    <w:rsid w:val="00C07B46"/>
  </w:style>
  <w:style w:type="paragraph" w:customStyle="1" w:styleId="AC93C11D1C234F5FA52DEED9E3BD10E3">
    <w:name w:val="AC93C11D1C234F5FA52DEED9E3BD10E3"/>
    <w:rsid w:val="00C07B46"/>
  </w:style>
  <w:style w:type="paragraph" w:customStyle="1" w:styleId="4704CA89B88F4F709904A13C3F59D4C8">
    <w:name w:val="4704CA89B88F4F709904A13C3F59D4C8"/>
    <w:rsid w:val="00C07B46"/>
  </w:style>
  <w:style w:type="paragraph" w:customStyle="1" w:styleId="1C56FDA0436646F9AE6CA444F915157A">
    <w:name w:val="1C56FDA0436646F9AE6CA444F915157A"/>
    <w:rsid w:val="00C07B46"/>
  </w:style>
  <w:style w:type="paragraph" w:customStyle="1" w:styleId="DE26206BD3D945D4A408C8501D9E5FCB">
    <w:name w:val="DE26206BD3D945D4A408C8501D9E5FCB"/>
    <w:rsid w:val="00C07B46"/>
  </w:style>
  <w:style w:type="paragraph" w:customStyle="1" w:styleId="CDE00228115A4ABDBBB1A5550BCDFDE7">
    <w:name w:val="CDE00228115A4ABDBBB1A5550BCDFDE7"/>
    <w:rsid w:val="00C07B46"/>
  </w:style>
  <w:style w:type="paragraph" w:customStyle="1" w:styleId="71AF8F18B2E447129416EA2F9449D1F3">
    <w:name w:val="71AF8F18B2E447129416EA2F9449D1F3"/>
    <w:rsid w:val="00C07B46"/>
  </w:style>
  <w:style w:type="paragraph" w:customStyle="1" w:styleId="4A1837D4604440C490D762DE76F434C3">
    <w:name w:val="4A1837D4604440C490D762DE76F434C3"/>
    <w:rsid w:val="00C07B46"/>
  </w:style>
  <w:style w:type="paragraph" w:customStyle="1" w:styleId="F10F968923AD44C6AF9ECE993B88A2D8">
    <w:name w:val="F10F968923AD44C6AF9ECE993B88A2D8"/>
    <w:rsid w:val="00C07B46"/>
  </w:style>
  <w:style w:type="paragraph" w:customStyle="1" w:styleId="8E631EA3516444A2AD05F1604A954CE0">
    <w:name w:val="8E631EA3516444A2AD05F1604A954CE0"/>
    <w:rsid w:val="00C07B46"/>
  </w:style>
  <w:style w:type="paragraph" w:customStyle="1" w:styleId="137F987CD9914BB8863C3902C67CDC6E">
    <w:name w:val="137F987CD9914BB8863C3902C67CDC6E"/>
    <w:rsid w:val="00C07B46"/>
  </w:style>
  <w:style w:type="paragraph" w:customStyle="1" w:styleId="D1BC3D26F638420A825203012DA72181">
    <w:name w:val="D1BC3D26F638420A825203012DA72181"/>
    <w:rsid w:val="00C07B46"/>
  </w:style>
  <w:style w:type="paragraph" w:customStyle="1" w:styleId="C5BA9C8E0CFD4E17A8C2A70906C1445E">
    <w:name w:val="C5BA9C8E0CFD4E17A8C2A70906C1445E"/>
    <w:rsid w:val="00C07B46"/>
  </w:style>
  <w:style w:type="paragraph" w:customStyle="1" w:styleId="097310394E454DC189C9439C0E7FFA80">
    <w:name w:val="097310394E454DC189C9439C0E7FFA80"/>
    <w:rsid w:val="00C07B46"/>
  </w:style>
  <w:style w:type="paragraph" w:customStyle="1" w:styleId="CD077AD2691B4298B3E6FAC84AC6D0EC">
    <w:name w:val="CD077AD2691B4298B3E6FAC84AC6D0EC"/>
    <w:rsid w:val="00C07B46"/>
  </w:style>
  <w:style w:type="paragraph" w:customStyle="1" w:styleId="C85E2F0392CE4C82B1A2B910EA25F6E6">
    <w:name w:val="C85E2F0392CE4C82B1A2B910EA25F6E6"/>
    <w:rsid w:val="00C07B46"/>
  </w:style>
  <w:style w:type="paragraph" w:customStyle="1" w:styleId="6CBEDEB3055442B8B910ADEFA0FA738F">
    <w:name w:val="6CBEDEB3055442B8B910ADEFA0FA738F"/>
    <w:rsid w:val="00C07B46"/>
  </w:style>
  <w:style w:type="paragraph" w:customStyle="1" w:styleId="9E2CFD64CC584163ADE2004C10BA6EBB">
    <w:name w:val="9E2CFD64CC584163ADE2004C10BA6EBB"/>
    <w:rsid w:val="00C07B46"/>
  </w:style>
  <w:style w:type="paragraph" w:customStyle="1" w:styleId="E69718C4A2D8413F89CA18CA219E12C1">
    <w:name w:val="E69718C4A2D8413F89CA18CA219E12C1"/>
    <w:rsid w:val="00C07B46"/>
  </w:style>
  <w:style w:type="paragraph" w:customStyle="1" w:styleId="C70485D789F44CCCAE717E8503806957">
    <w:name w:val="C70485D789F44CCCAE717E8503806957"/>
    <w:rsid w:val="00C07B46"/>
  </w:style>
  <w:style w:type="paragraph" w:customStyle="1" w:styleId="2963FBE243294AF9B149BD5FC57A406D">
    <w:name w:val="2963FBE243294AF9B149BD5FC57A406D"/>
    <w:rsid w:val="00C07B46"/>
  </w:style>
  <w:style w:type="paragraph" w:customStyle="1" w:styleId="EDFAE3CC10AC406696BB45F39BEE0C57">
    <w:name w:val="EDFAE3CC10AC406696BB45F39BEE0C57"/>
    <w:rsid w:val="00C07B46"/>
  </w:style>
  <w:style w:type="paragraph" w:customStyle="1" w:styleId="BED2AC1E3B49479F8301DFD27D529677">
    <w:name w:val="BED2AC1E3B49479F8301DFD27D529677"/>
    <w:rsid w:val="00C07B46"/>
  </w:style>
  <w:style w:type="paragraph" w:customStyle="1" w:styleId="FD6FCD66500B41BEA21528122E6B56D0">
    <w:name w:val="FD6FCD66500B41BEA21528122E6B56D0"/>
    <w:rsid w:val="00C07B46"/>
  </w:style>
  <w:style w:type="paragraph" w:customStyle="1" w:styleId="7B28F3FB4911455BBC00B92871230BE4">
    <w:name w:val="7B28F3FB4911455BBC00B92871230BE4"/>
    <w:rsid w:val="00C07B46"/>
  </w:style>
  <w:style w:type="paragraph" w:customStyle="1" w:styleId="B85913233B4F4964B3C2F3FCE072CE66">
    <w:name w:val="B85913233B4F4964B3C2F3FCE072CE66"/>
    <w:rsid w:val="00C07B46"/>
  </w:style>
  <w:style w:type="paragraph" w:customStyle="1" w:styleId="363A0D58ADE943B2A07669DFCB002AEE">
    <w:name w:val="363A0D58ADE943B2A07669DFCB002AEE"/>
    <w:rsid w:val="00C07B46"/>
  </w:style>
  <w:style w:type="paragraph" w:customStyle="1" w:styleId="3868F8A8C5924EAA88FF1EFF01157090">
    <w:name w:val="3868F8A8C5924EAA88FF1EFF01157090"/>
    <w:rsid w:val="00C07B46"/>
  </w:style>
  <w:style w:type="paragraph" w:customStyle="1" w:styleId="025A8F19E1CA4B0281BBE30DE61E9161">
    <w:name w:val="025A8F19E1CA4B0281BBE30DE61E9161"/>
    <w:rsid w:val="00C07B46"/>
  </w:style>
  <w:style w:type="paragraph" w:customStyle="1" w:styleId="20D74A65AA064822AA607CD073C55EB6">
    <w:name w:val="20D74A65AA064822AA607CD073C55EB6"/>
    <w:rsid w:val="00C07B46"/>
  </w:style>
  <w:style w:type="paragraph" w:customStyle="1" w:styleId="FD2AB1A60E3648788B60EC7393BE3867">
    <w:name w:val="FD2AB1A60E3648788B60EC7393BE3867"/>
    <w:rsid w:val="00C07B46"/>
  </w:style>
  <w:style w:type="paragraph" w:customStyle="1" w:styleId="53B413DAF24349A9839D7ECAB1679233">
    <w:name w:val="53B413DAF24349A9839D7ECAB1679233"/>
    <w:rsid w:val="00C07B46"/>
  </w:style>
  <w:style w:type="paragraph" w:customStyle="1" w:styleId="3ADCF6A0965949AC94477CF8F9D0FD1C">
    <w:name w:val="3ADCF6A0965949AC94477CF8F9D0FD1C"/>
    <w:rsid w:val="00C07B46"/>
  </w:style>
  <w:style w:type="paragraph" w:customStyle="1" w:styleId="19E4CB1AEF2A4EF88FED0D52A0ECE60F">
    <w:name w:val="19E4CB1AEF2A4EF88FED0D52A0ECE60F"/>
    <w:rsid w:val="00C07B46"/>
  </w:style>
  <w:style w:type="paragraph" w:customStyle="1" w:styleId="B1EB227D3CDB48D29A885DDB69FFC9E9">
    <w:name w:val="B1EB227D3CDB48D29A885DDB69FFC9E9"/>
    <w:rsid w:val="00C07B46"/>
  </w:style>
  <w:style w:type="paragraph" w:customStyle="1" w:styleId="82F22C6C7CFF42CF9B4CAAC24BC4E39E">
    <w:name w:val="82F22C6C7CFF42CF9B4CAAC24BC4E39E"/>
    <w:rsid w:val="00C07B46"/>
  </w:style>
  <w:style w:type="paragraph" w:customStyle="1" w:styleId="447809BB99C842508AD8C388929F7C58">
    <w:name w:val="447809BB99C842508AD8C388929F7C58"/>
    <w:rsid w:val="00C07B46"/>
  </w:style>
  <w:style w:type="paragraph" w:customStyle="1" w:styleId="C306FA54B96F4193A879F59FBB99B900">
    <w:name w:val="C306FA54B96F4193A879F59FBB99B900"/>
    <w:rsid w:val="00C07B46"/>
  </w:style>
  <w:style w:type="paragraph" w:customStyle="1" w:styleId="DBD2C8506B4B4512B086C63E2DCF4C33">
    <w:name w:val="DBD2C8506B4B4512B086C63E2DCF4C33"/>
    <w:rsid w:val="00C07B46"/>
  </w:style>
  <w:style w:type="paragraph" w:customStyle="1" w:styleId="52DE2F43CB5D41D88206955D55FD2B19">
    <w:name w:val="52DE2F43CB5D41D88206955D55FD2B19"/>
    <w:rsid w:val="00C07B46"/>
  </w:style>
  <w:style w:type="paragraph" w:customStyle="1" w:styleId="22E0BD869DB241A88EF055C8D3B59C61">
    <w:name w:val="22E0BD869DB241A88EF055C8D3B59C61"/>
    <w:rsid w:val="00C07B46"/>
  </w:style>
  <w:style w:type="paragraph" w:customStyle="1" w:styleId="144944B43259443C8E02DFA4B0D805E7">
    <w:name w:val="144944B43259443C8E02DFA4B0D805E7"/>
    <w:rsid w:val="00C07B46"/>
  </w:style>
  <w:style w:type="paragraph" w:customStyle="1" w:styleId="DC692B84EC114428A20DB2DE4AD999F3">
    <w:name w:val="DC692B84EC114428A20DB2DE4AD999F3"/>
    <w:rsid w:val="00C07B46"/>
  </w:style>
  <w:style w:type="paragraph" w:customStyle="1" w:styleId="54D98661F2BB4A6AA26437BFE44BB54A">
    <w:name w:val="54D98661F2BB4A6AA26437BFE44BB54A"/>
    <w:rsid w:val="00C07B46"/>
  </w:style>
  <w:style w:type="paragraph" w:customStyle="1" w:styleId="35F62F9849204B5E895E8B886032609C">
    <w:name w:val="35F62F9849204B5E895E8B886032609C"/>
    <w:rsid w:val="00C07B46"/>
  </w:style>
  <w:style w:type="paragraph" w:customStyle="1" w:styleId="23094E09CEB348FFA90A97A33FC34BA7">
    <w:name w:val="23094E09CEB348FFA90A97A33FC34BA7"/>
    <w:rsid w:val="003B3E99"/>
  </w:style>
  <w:style w:type="paragraph" w:customStyle="1" w:styleId="979F464B6FA845B9891BB8E3968A020A">
    <w:name w:val="979F464B6FA845B9891BB8E3968A020A"/>
    <w:rsid w:val="003B3E99"/>
  </w:style>
  <w:style w:type="paragraph" w:customStyle="1" w:styleId="CE2EF09607154E47B1FE57E93AF87097">
    <w:name w:val="CE2EF09607154E47B1FE57E93AF87097"/>
    <w:rsid w:val="003B3E99"/>
  </w:style>
  <w:style w:type="paragraph" w:customStyle="1" w:styleId="481621A2A0224A099DD93478DE0BB633">
    <w:name w:val="481621A2A0224A099DD93478DE0BB633"/>
    <w:rsid w:val="007649D8"/>
  </w:style>
  <w:style w:type="paragraph" w:customStyle="1" w:styleId="EADC5D6193D6425E9C32A9987AD53220">
    <w:name w:val="EADC5D6193D6425E9C32A9987AD53220"/>
    <w:rsid w:val="007649D8"/>
  </w:style>
  <w:style w:type="paragraph" w:customStyle="1" w:styleId="D7806B9ED3C4425A931436CFE9120F7D">
    <w:name w:val="D7806B9ED3C4425A931436CFE9120F7D"/>
    <w:rsid w:val="007649D8"/>
  </w:style>
  <w:style w:type="paragraph" w:customStyle="1" w:styleId="D3F77342BE534D6E9078F4576A652AC8">
    <w:name w:val="D3F77342BE534D6E9078F4576A652AC8"/>
    <w:rsid w:val="007649D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AF546D-DC09-4071-BD50-23C51715B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Matricula.DECA.17.18.OCTUBRE.2017.dotx</Template>
  <TotalTime>31</TotalTime>
  <Pages>2</Pages>
  <Words>1294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Ana Aguilera Torres</dc:creator>
  <cp:keywords/>
  <dc:description/>
  <cp:lastModifiedBy>Ana Aguilera Torres</cp:lastModifiedBy>
  <cp:revision>9</cp:revision>
  <cp:lastPrinted>2021-01-14T13:28:00Z</cp:lastPrinted>
  <dcterms:created xsi:type="dcterms:W3CDTF">2022-01-21T13:09:00Z</dcterms:created>
  <dcterms:modified xsi:type="dcterms:W3CDTF">2023-01-20T12:08:00Z</dcterms:modified>
</cp:coreProperties>
</file>