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908"/>
        <w:gridCol w:w="2030"/>
      </w:tblGrid>
      <w:tr w:rsidR="006F6F7E" w:rsidTr="007143FF">
        <w:trPr>
          <w:cantSplit/>
          <w:trHeight w:val="1247"/>
          <w:jc w:val="center"/>
        </w:trPr>
        <w:tc>
          <w:tcPr>
            <w:tcW w:w="2552" w:type="dxa"/>
            <w:vAlign w:val="center"/>
            <w:hideMark/>
          </w:tcPr>
          <w:p w:rsidR="006F6F7E" w:rsidRDefault="006F6F7E" w:rsidP="00DE7E3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60E4E7B" wp14:editId="4DE5AB8F">
                  <wp:extent cx="1581150" cy="885444"/>
                  <wp:effectExtent l="0" t="0" r="0" b="0"/>
                  <wp:docPr id="8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88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  <w:tcBorders>
              <w:left w:val="nil"/>
            </w:tcBorders>
            <w:vAlign w:val="center"/>
            <w:hideMark/>
          </w:tcPr>
          <w:p w:rsidR="007143FF" w:rsidRDefault="007143FF" w:rsidP="007143FF">
            <w:pPr>
              <w:pStyle w:val="Encabezado"/>
              <w:tabs>
                <w:tab w:val="clear" w:pos="4252"/>
              </w:tabs>
              <w:ind w:right="31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</w:p>
          <w:p w:rsidR="00C97FE8" w:rsidRDefault="007143FF" w:rsidP="00C97FE8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143FF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CURSO DE PREPARACIÓN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</w:t>
            </w:r>
            <w:r w:rsidRPr="007143FF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DEL EXAMEN </w:t>
            </w:r>
          </w:p>
          <w:p w:rsidR="007143FF" w:rsidRDefault="00C97FE8" w:rsidP="00C97FE8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D</w:t>
            </w:r>
            <w:r w:rsidR="007143FF" w:rsidRPr="007143FF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E ACCESO A LA ABOGACÍA</w:t>
            </w:r>
          </w:p>
          <w:p w:rsidR="007143FF" w:rsidRPr="007143FF" w:rsidRDefault="007143FF" w:rsidP="007143FF">
            <w:pPr>
              <w:pStyle w:val="Encabezado"/>
              <w:tabs>
                <w:tab w:val="clear" w:pos="4252"/>
              </w:tabs>
              <w:ind w:left="214" w:right="168"/>
              <w:jc w:val="center"/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</w:pPr>
            <w:r w:rsidRPr="007143F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Convocatoria 2018</w:t>
            </w:r>
          </w:p>
          <w:p w:rsidR="007143FF" w:rsidRPr="00C97FE8" w:rsidRDefault="007143FF" w:rsidP="004E489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C97FE8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Escuela Preparatoria del Examen de </w:t>
            </w:r>
          </w:p>
          <w:p w:rsidR="006F6F7E" w:rsidRPr="007143FF" w:rsidRDefault="007143FF" w:rsidP="004E489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  <w:r w:rsidRPr="00C97FE8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Acceso a la Abogacía</w:t>
            </w:r>
          </w:p>
        </w:tc>
        <w:tc>
          <w:tcPr>
            <w:tcW w:w="2030" w:type="dxa"/>
          </w:tcPr>
          <w:p w:rsidR="006F6F7E" w:rsidRDefault="006F6F7E" w:rsidP="00DE7E37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</w:pP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  <w:drawing>
                <wp:inline distT="0" distB="0" distL="0" distR="0" wp14:anchorId="7EF375D8" wp14:editId="5CFCEB0F">
                  <wp:extent cx="1047750" cy="12805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41" cy="130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3FF" w:rsidRDefault="007143FF" w:rsidP="007143FF">
      <w:pPr>
        <w:rPr>
          <w:color w:val="171717"/>
          <w:sz w:val="10"/>
          <w:szCs w:val="10"/>
        </w:rPr>
      </w:pPr>
    </w:p>
    <w:p w:rsidR="005D305E" w:rsidRDefault="005D305E" w:rsidP="007143FF">
      <w:pPr>
        <w:rPr>
          <w:color w:val="171717"/>
          <w:sz w:val="10"/>
          <w:szCs w:val="10"/>
        </w:rPr>
      </w:pPr>
    </w:p>
    <w:p w:rsidR="005D305E" w:rsidRDefault="005D305E" w:rsidP="007143FF">
      <w:pPr>
        <w:rPr>
          <w:color w:val="171717"/>
          <w:sz w:val="10"/>
          <w:szCs w:val="10"/>
        </w:rPr>
      </w:pPr>
    </w:p>
    <w:p w:rsidR="005D305E" w:rsidRDefault="005D305E" w:rsidP="007143FF">
      <w:pPr>
        <w:rPr>
          <w:color w:val="171717"/>
          <w:sz w:val="10"/>
          <w:szCs w:val="10"/>
        </w:rPr>
      </w:pPr>
    </w:p>
    <w:tbl>
      <w:tblPr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5"/>
        <w:gridCol w:w="1618"/>
        <w:gridCol w:w="399"/>
        <w:gridCol w:w="162"/>
        <w:gridCol w:w="1246"/>
        <w:gridCol w:w="1558"/>
        <w:gridCol w:w="1287"/>
      </w:tblGrid>
      <w:tr w:rsidR="007143FF" w:rsidRPr="007143FF" w:rsidTr="00C97FE8">
        <w:trPr>
          <w:trHeight w:val="227"/>
        </w:trPr>
        <w:tc>
          <w:tcPr>
            <w:tcW w:w="10475" w:type="dxa"/>
            <w:gridSpan w:val="7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shd w:val="clear" w:color="auto" w:fill="DDD9C3"/>
            <w:vAlign w:val="bottom"/>
            <w:hideMark/>
          </w:tcPr>
          <w:p w:rsidR="007143FF" w:rsidRPr="007143FF" w:rsidRDefault="007143FF" w:rsidP="00F8159C">
            <w:pPr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  <w:t xml:space="preserve">DATOS PERSONALES </w:t>
            </w:r>
            <w:r w:rsidRPr="007143FF">
              <w:rPr>
                <w:rFonts w:ascii="Century Gothic" w:hAnsi="Century Gothic" w:cs="Arial"/>
                <w:color w:val="171717"/>
                <w:sz w:val="20"/>
                <w:szCs w:val="20"/>
                <w:vertAlign w:val="superscript"/>
              </w:rPr>
              <w:t>(1)</w:t>
            </w:r>
          </w:p>
        </w:tc>
      </w:tr>
      <w:tr w:rsidR="007143FF" w:rsidRPr="007143FF" w:rsidTr="007143FF">
        <w:trPr>
          <w:trHeight w:val="340"/>
        </w:trPr>
        <w:tc>
          <w:tcPr>
            <w:tcW w:w="10475" w:type="dxa"/>
            <w:gridSpan w:val="7"/>
            <w:tcBorders>
              <w:top w:val="single" w:sz="12" w:space="0" w:color="767171"/>
              <w:left w:val="single" w:sz="12" w:space="0" w:color="767171"/>
              <w:bottom w:val="dotted" w:sz="4" w:space="0" w:color="632423"/>
              <w:right w:val="single" w:sz="12" w:space="0" w:color="767171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bookmarkStart w:id="0" w:name="_GoBack"/>
            <w:bookmarkEnd w:id="0"/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143FF" w:rsidRPr="007143FF" w:rsidTr="007143FF">
        <w:trPr>
          <w:trHeight w:val="340"/>
        </w:trPr>
        <w:tc>
          <w:tcPr>
            <w:tcW w:w="5823" w:type="dxa"/>
            <w:gridSpan w:val="2"/>
            <w:tcBorders>
              <w:top w:val="dotted" w:sz="4" w:space="0" w:color="632423"/>
              <w:left w:val="single" w:sz="12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652" w:type="dxa"/>
            <w:gridSpan w:val="5"/>
            <w:tcBorders>
              <w:top w:val="dotted" w:sz="4" w:space="0" w:color="632423"/>
              <w:left w:val="nil"/>
              <w:bottom w:val="dotted" w:sz="4" w:space="0" w:color="632423"/>
              <w:right w:val="single" w:sz="12" w:space="0" w:color="767171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FECHA DE NACIMIENTO: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143FF" w:rsidRPr="007143FF" w:rsidTr="007143FF">
        <w:trPr>
          <w:trHeight w:val="340"/>
        </w:trPr>
        <w:tc>
          <w:tcPr>
            <w:tcW w:w="4205" w:type="dxa"/>
            <w:tcBorders>
              <w:top w:val="dotted" w:sz="4" w:space="0" w:color="632423"/>
              <w:left w:val="single" w:sz="12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425" w:type="dxa"/>
            <w:gridSpan w:val="4"/>
            <w:tcBorders>
              <w:top w:val="dotted" w:sz="4" w:space="0" w:color="632423"/>
              <w:left w:val="nil"/>
              <w:bottom w:val="dotted" w:sz="4" w:space="0" w:color="632423"/>
              <w:right w:val="nil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1558" w:type="dxa"/>
            <w:tcBorders>
              <w:top w:val="dotted" w:sz="4" w:space="0" w:color="632423"/>
              <w:left w:val="nil"/>
              <w:bottom w:val="dotted" w:sz="4" w:space="0" w:color="632423"/>
              <w:right w:val="nil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EDAD: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1287" w:type="dxa"/>
            <w:tcBorders>
              <w:top w:val="dotted" w:sz="4" w:space="0" w:color="632423"/>
              <w:left w:val="nil"/>
              <w:bottom w:val="dotted" w:sz="4" w:space="0" w:color="632423"/>
              <w:right w:val="single" w:sz="12" w:space="0" w:color="767171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SEXO: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143FF" w:rsidRPr="007143FF" w:rsidTr="007143FF">
        <w:trPr>
          <w:trHeight w:val="340"/>
        </w:trPr>
        <w:tc>
          <w:tcPr>
            <w:tcW w:w="10475" w:type="dxa"/>
            <w:gridSpan w:val="7"/>
            <w:tcBorders>
              <w:top w:val="dotted" w:sz="4" w:space="0" w:color="632423"/>
              <w:left w:val="single" w:sz="12" w:space="0" w:color="767171"/>
              <w:bottom w:val="dotted" w:sz="4" w:space="0" w:color="632423"/>
              <w:right w:val="single" w:sz="12" w:space="0" w:color="767171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143FF" w:rsidRPr="007143FF" w:rsidTr="007143FF">
        <w:trPr>
          <w:trHeight w:val="340"/>
        </w:trPr>
        <w:tc>
          <w:tcPr>
            <w:tcW w:w="7630" w:type="dxa"/>
            <w:gridSpan w:val="5"/>
            <w:tcBorders>
              <w:top w:val="dotted" w:sz="4" w:space="0" w:color="632423"/>
              <w:left w:val="single" w:sz="12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2845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single" w:sz="12" w:space="0" w:color="767171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143FF" w:rsidRPr="007143FF" w:rsidTr="007143FF">
        <w:trPr>
          <w:trHeight w:val="340"/>
        </w:trPr>
        <w:tc>
          <w:tcPr>
            <w:tcW w:w="6384" w:type="dxa"/>
            <w:gridSpan w:val="4"/>
            <w:tcBorders>
              <w:top w:val="dotted" w:sz="4" w:space="0" w:color="632423"/>
              <w:left w:val="single" w:sz="12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091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single" w:sz="12" w:space="0" w:color="767171"/>
            </w:tcBorders>
            <w:vAlign w:val="center"/>
            <w:hideMark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143FF" w:rsidRPr="007143FF" w:rsidTr="007143FF">
        <w:trPr>
          <w:trHeight w:val="340"/>
        </w:trPr>
        <w:tc>
          <w:tcPr>
            <w:tcW w:w="6222" w:type="dxa"/>
            <w:gridSpan w:val="3"/>
            <w:tcBorders>
              <w:top w:val="dotted" w:sz="4" w:space="0" w:color="632423"/>
              <w:left w:val="single" w:sz="12" w:space="0" w:color="767171"/>
              <w:bottom w:val="single" w:sz="12" w:space="0" w:color="767171"/>
              <w:right w:val="nil"/>
            </w:tcBorders>
            <w:vAlign w:val="center"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DIRECCIÓN DE E-MAIL: 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  <w:gridSpan w:val="4"/>
            <w:tcBorders>
              <w:top w:val="dotted" w:sz="4" w:space="0" w:color="632423"/>
              <w:left w:val="nil"/>
              <w:bottom w:val="single" w:sz="12" w:space="0" w:color="767171"/>
              <w:right w:val="single" w:sz="12" w:space="0" w:color="767171"/>
            </w:tcBorders>
            <w:vAlign w:val="center"/>
          </w:tcPr>
          <w:p w:rsidR="007143FF" w:rsidRPr="007143FF" w:rsidRDefault="007143FF" w:rsidP="00F8159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¿ES ALUMNO DE LA UCAV?   SI  </w:t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7143FF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NO</w:t>
            </w:r>
            <w:r w:rsidRPr="007143FF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</w:p>
        </w:tc>
      </w:tr>
    </w:tbl>
    <w:p w:rsidR="007143FF" w:rsidRDefault="007143FF" w:rsidP="007143FF">
      <w:pPr>
        <w:rPr>
          <w:color w:val="171717"/>
          <w:sz w:val="10"/>
          <w:szCs w:val="10"/>
        </w:rPr>
      </w:pPr>
    </w:p>
    <w:p w:rsidR="00D922C1" w:rsidRDefault="00D922C1" w:rsidP="007143FF">
      <w:pPr>
        <w:rPr>
          <w:color w:val="171717"/>
          <w:sz w:val="10"/>
          <w:szCs w:val="10"/>
        </w:rPr>
      </w:pPr>
    </w:p>
    <w:tbl>
      <w:tblPr>
        <w:tblW w:w="10475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5387"/>
      </w:tblGrid>
      <w:tr w:rsidR="007143FF" w:rsidRPr="007143FF" w:rsidTr="00C97FE8">
        <w:trPr>
          <w:trHeight w:val="227"/>
          <w:jc w:val="center"/>
        </w:trPr>
        <w:tc>
          <w:tcPr>
            <w:tcW w:w="10475" w:type="dxa"/>
            <w:gridSpan w:val="2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shd w:val="clear" w:color="auto" w:fill="DED6C0"/>
            <w:vAlign w:val="bottom"/>
            <w:hideMark/>
          </w:tcPr>
          <w:p w:rsidR="007143FF" w:rsidRPr="007143FF" w:rsidRDefault="007143FF" w:rsidP="00F8159C">
            <w:pPr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  <w:t>CONVOCATORIA PARA LA QUE SE MATRICULA</w:t>
            </w:r>
          </w:p>
        </w:tc>
      </w:tr>
      <w:tr w:rsidR="007143FF" w:rsidRPr="007143FF" w:rsidTr="007143FF">
        <w:trPr>
          <w:trHeight w:val="397"/>
          <w:jc w:val="center"/>
        </w:trPr>
        <w:tc>
          <w:tcPr>
            <w:tcW w:w="5088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nil"/>
            </w:tcBorders>
            <w:vAlign w:val="center"/>
            <w:hideMark/>
          </w:tcPr>
          <w:p w:rsidR="007143FF" w:rsidRPr="007143FF" w:rsidRDefault="007143FF" w:rsidP="007143FF">
            <w:pPr>
              <w:ind w:left="71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 </w:t>
            </w:r>
            <w:r w:rsidRPr="007143FF">
              <w:rPr>
                <w:rFonts w:ascii="Century Gothic" w:hAnsi="Century Gothic"/>
                <w:b/>
                <w:color w:val="171717"/>
                <w:sz w:val="16"/>
                <w:szCs w:val="16"/>
              </w:rPr>
              <w:t xml:space="preserve">MATRÍCULA PARA 1º CONVOCATORIA DE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t>EXAMEN 2018</w:t>
            </w:r>
          </w:p>
        </w:tc>
        <w:tc>
          <w:tcPr>
            <w:tcW w:w="5387" w:type="dxa"/>
            <w:tcBorders>
              <w:top w:val="single" w:sz="12" w:space="0" w:color="767171"/>
              <w:left w:val="nil"/>
              <w:bottom w:val="single" w:sz="12" w:space="0" w:color="767171"/>
              <w:right w:val="single" w:sz="12" w:space="0" w:color="767171"/>
            </w:tcBorders>
            <w:vAlign w:val="center"/>
          </w:tcPr>
          <w:p w:rsidR="007143FF" w:rsidRPr="007143FF" w:rsidRDefault="007143FF" w:rsidP="00F8159C">
            <w:pPr>
              <w:ind w:left="71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 </w:t>
            </w:r>
            <w:r w:rsidRPr="007143FF">
              <w:rPr>
                <w:rFonts w:ascii="Century Gothic" w:hAnsi="Century Gothic"/>
                <w:b/>
                <w:color w:val="171717"/>
                <w:sz w:val="16"/>
                <w:szCs w:val="16"/>
              </w:rPr>
              <w:t>MATRÍCULA PA</w:t>
            </w:r>
            <w:r>
              <w:rPr>
                <w:rFonts w:ascii="Century Gothic" w:hAnsi="Century Gothic"/>
                <w:b/>
                <w:color w:val="171717"/>
                <w:sz w:val="16"/>
                <w:szCs w:val="16"/>
              </w:rPr>
              <w:t xml:space="preserve">RA 2º CONVOCATORIA DE </w:t>
            </w:r>
            <w:r w:rsidRPr="007143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t>EXAMEN 2018</w:t>
            </w:r>
          </w:p>
        </w:tc>
      </w:tr>
    </w:tbl>
    <w:p w:rsidR="007143FF" w:rsidRDefault="007143FF" w:rsidP="007143FF">
      <w:pPr>
        <w:rPr>
          <w:rFonts w:ascii="Century Gothic" w:hAnsi="Century Gothic"/>
          <w:color w:val="171717"/>
          <w:sz w:val="10"/>
          <w:szCs w:val="10"/>
        </w:rPr>
      </w:pPr>
    </w:p>
    <w:p w:rsidR="00D922C1" w:rsidRPr="007143FF" w:rsidRDefault="00D922C1" w:rsidP="007143FF">
      <w:pPr>
        <w:rPr>
          <w:rFonts w:ascii="Century Gothic" w:hAnsi="Century Gothic"/>
          <w:color w:val="171717"/>
          <w:sz w:val="10"/>
          <w:szCs w:val="10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277"/>
        <w:gridCol w:w="7199"/>
        <w:gridCol w:w="1574"/>
      </w:tblGrid>
      <w:tr w:rsidR="007143FF" w:rsidRPr="007143FF" w:rsidTr="00C97FE8">
        <w:trPr>
          <w:trHeight w:val="227"/>
          <w:jc w:val="center"/>
        </w:trPr>
        <w:tc>
          <w:tcPr>
            <w:tcW w:w="10490" w:type="dxa"/>
            <w:gridSpan w:val="4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shd w:val="clear" w:color="auto" w:fill="DDD9C3"/>
            <w:vAlign w:val="bottom"/>
            <w:hideMark/>
          </w:tcPr>
          <w:p w:rsidR="007143FF" w:rsidRPr="007143FF" w:rsidRDefault="007143FF" w:rsidP="00C97FE8">
            <w:pPr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  <w:t xml:space="preserve">MATERIAS Y MATRÍCULA </w:t>
            </w:r>
            <w:r w:rsidR="00C97FE8" w:rsidRPr="007143FF">
              <w:rPr>
                <w:rFonts w:ascii="Century Gothic" w:hAnsi="Century Gothic"/>
                <w:color w:val="171717"/>
                <w:sz w:val="14"/>
                <w:szCs w:val="14"/>
              </w:rPr>
              <w:t xml:space="preserve"> </w:t>
            </w:r>
            <w:r w:rsidR="00C97FE8" w:rsidRPr="00C97FE8">
              <w:rPr>
                <w:rFonts w:ascii="Century Gothic" w:hAnsi="Century Gothic"/>
                <w:color w:val="171717"/>
                <w:sz w:val="18"/>
                <w:szCs w:val="18"/>
              </w:rPr>
              <w:t>(marque las especialidades en las que desea matricularse)</w:t>
            </w:r>
          </w:p>
        </w:tc>
      </w:tr>
      <w:tr w:rsidR="007143FF" w:rsidRPr="00C97FE8" w:rsidTr="00C97F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717" w:type="dxa"/>
            <w:gridSpan w:val="2"/>
            <w:tcBorders>
              <w:top w:val="single" w:sz="12" w:space="0" w:color="767171"/>
              <w:left w:val="single" w:sz="12" w:space="0" w:color="767171"/>
              <w:bottom w:val="single" w:sz="8" w:space="0" w:color="244061"/>
              <w:right w:val="single" w:sz="8" w:space="0" w:color="244061"/>
            </w:tcBorders>
            <w:vAlign w:val="center"/>
          </w:tcPr>
          <w:p w:rsidR="007143FF" w:rsidRPr="00C97FE8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4"/>
                <w:szCs w:val="14"/>
              </w:rPr>
            </w:pPr>
            <w:r w:rsidRPr="00C97FE8">
              <w:rPr>
                <w:rFonts w:ascii="Century Gothic" w:hAnsi="Century Gothic" w:cs="Arial"/>
                <w:b/>
                <w:color w:val="171717"/>
                <w:sz w:val="14"/>
                <w:szCs w:val="14"/>
              </w:rPr>
              <w:t>MATERIAS</w:t>
            </w:r>
          </w:p>
        </w:tc>
        <w:tc>
          <w:tcPr>
            <w:tcW w:w="7199" w:type="dxa"/>
            <w:tcBorders>
              <w:top w:val="single" w:sz="12" w:space="0" w:color="76717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7143FF" w:rsidRPr="00C97FE8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4"/>
                <w:szCs w:val="14"/>
              </w:rPr>
            </w:pPr>
            <w:r w:rsidRPr="00C97FE8">
              <w:rPr>
                <w:rFonts w:ascii="Century Gothic" w:hAnsi="Century Gothic" w:cs="Arial"/>
                <w:b/>
                <w:color w:val="171717"/>
                <w:sz w:val="14"/>
                <w:szCs w:val="14"/>
              </w:rPr>
              <w:t>DENOMINACIÓN DEL MÓDULO Y ESPECIALIDAD</w:t>
            </w:r>
          </w:p>
        </w:tc>
        <w:tc>
          <w:tcPr>
            <w:tcW w:w="1574" w:type="dxa"/>
            <w:tcBorders>
              <w:top w:val="single" w:sz="12" w:space="0" w:color="767171"/>
              <w:left w:val="single" w:sz="8" w:space="0" w:color="244061"/>
              <w:bottom w:val="single" w:sz="8" w:space="0" w:color="244061"/>
              <w:right w:val="single" w:sz="12" w:space="0" w:color="767171"/>
            </w:tcBorders>
            <w:vAlign w:val="center"/>
          </w:tcPr>
          <w:p w:rsidR="007143FF" w:rsidRPr="00C97FE8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4"/>
                <w:szCs w:val="14"/>
              </w:rPr>
            </w:pPr>
            <w:r w:rsidRPr="00C97FE8">
              <w:rPr>
                <w:rFonts w:ascii="Century Gothic" w:hAnsi="Century Gothic" w:cs="Arial"/>
                <w:b/>
                <w:color w:val="171717"/>
                <w:sz w:val="14"/>
                <w:szCs w:val="14"/>
              </w:rPr>
              <w:t>CÓDIGO</w:t>
            </w:r>
          </w:p>
        </w:tc>
      </w:tr>
      <w:tr w:rsidR="007143FF" w:rsidRPr="007143FF" w:rsidTr="008E1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40" w:type="dxa"/>
            <w:tcBorders>
              <w:top w:val="single" w:sz="8" w:space="0" w:color="244061"/>
              <w:left w:val="single" w:sz="12" w:space="0" w:color="767171"/>
              <w:bottom w:val="dotted" w:sz="4" w:space="0" w:color="244061"/>
              <w:right w:val="dotted" w:sz="4" w:space="0" w:color="244061"/>
            </w:tcBorders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  <w:t>1</w:t>
            </w:r>
          </w:p>
        </w:tc>
        <w:tc>
          <w:tcPr>
            <w:tcW w:w="1277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7143FF" w:rsidRPr="007143FF" w:rsidRDefault="007143FF" w:rsidP="00F8159C">
            <w:pPr>
              <w:ind w:left="34"/>
              <w:jc w:val="center"/>
              <w:rPr>
                <w:rFonts w:ascii="Century Gothic" w:hAnsi="Century Gothic"/>
                <w:b/>
                <w:color w:val="171717"/>
                <w:sz w:val="14"/>
                <w:szCs w:val="14"/>
              </w:rPr>
            </w:pP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>OBLIGATORIA</w:t>
            </w:r>
          </w:p>
        </w:tc>
        <w:tc>
          <w:tcPr>
            <w:tcW w:w="7199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7143FF" w:rsidRPr="007143FF" w:rsidRDefault="007143FF" w:rsidP="00F8159C">
            <w:pPr>
              <w:ind w:left="86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CUESTIONES GENERALES DE DERECHO</w:t>
            </w:r>
          </w:p>
        </w:tc>
        <w:tc>
          <w:tcPr>
            <w:tcW w:w="1574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12" w:space="0" w:color="767171"/>
            </w:tcBorders>
            <w:vAlign w:val="center"/>
          </w:tcPr>
          <w:p w:rsidR="007143FF" w:rsidRPr="007143FF" w:rsidRDefault="007143FF" w:rsidP="00F8159C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10105PJUR</w:t>
            </w:r>
          </w:p>
        </w:tc>
      </w:tr>
      <w:tr w:rsidR="007143FF" w:rsidRPr="007143FF" w:rsidTr="008E1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40" w:type="dxa"/>
            <w:tcBorders>
              <w:top w:val="dotted" w:sz="4" w:space="0" w:color="244061"/>
              <w:left w:val="single" w:sz="12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  <w:t>2</w:t>
            </w:r>
          </w:p>
        </w:tc>
        <w:tc>
          <w:tcPr>
            <w:tcW w:w="127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34"/>
              <w:jc w:val="center"/>
              <w:rPr>
                <w:rFonts w:ascii="Century Gothic" w:hAnsi="Century Gothic"/>
                <w:b/>
                <w:color w:val="171717"/>
                <w:sz w:val="14"/>
                <w:szCs w:val="14"/>
              </w:rPr>
            </w:pP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>OBLIGATORIA</w:t>
            </w:r>
          </w:p>
        </w:tc>
        <w:tc>
          <w:tcPr>
            <w:tcW w:w="7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86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DEONTOLOGÍA PROFESIONAL</w:t>
            </w:r>
          </w:p>
        </w:tc>
        <w:tc>
          <w:tcPr>
            <w:tcW w:w="157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76717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-108" w:right="-108"/>
              <w:jc w:val="center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10106PJUR</w:t>
            </w:r>
          </w:p>
        </w:tc>
      </w:tr>
      <w:tr w:rsidR="007143FF" w:rsidRPr="007143FF" w:rsidTr="008E1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40" w:type="dxa"/>
            <w:tcBorders>
              <w:top w:val="dotted" w:sz="4" w:space="0" w:color="244061"/>
              <w:left w:val="single" w:sz="12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/>
                <w:b/>
                <w:color w:val="171717"/>
                <w:sz w:val="14"/>
                <w:szCs w:val="14"/>
              </w:rPr>
            </w:pP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>OPCIONAL</w:t>
            </w:r>
          </w:p>
        </w:tc>
        <w:tc>
          <w:tcPr>
            <w:tcW w:w="7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C97FE8">
            <w:pPr>
              <w:ind w:left="34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DERECHO CIVIL Y PROCESAL CIVIL </w:t>
            </w:r>
          </w:p>
        </w:tc>
        <w:tc>
          <w:tcPr>
            <w:tcW w:w="157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76717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-108" w:right="-108"/>
              <w:jc w:val="center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10101PJUR</w:t>
            </w:r>
          </w:p>
        </w:tc>
      </w:tr>
      <w:tr w:rsidR="007143FF" w:rsidRPr="007143FF" w:rsidTr="008E1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40" w:type="dxa"/>
            <w:tcBorders>
              <w:top w:val="dotted" w:sz="4" w:space="0" w:color="244061"/>
              <w:left w:val="single" w:sz="12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  <w:t>4</w:t>
            </w:r>
          </w:p>
        </w:tc>
        <w:tc>
          <w:tcPr>
            <w:tcW w:w="127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/>
                <w:b/>
                <w:color w:val="171717"/>
                <w:sz w:val="14"/>
                <w:szCs w:val="14"/>
              </w:rPr>
            </w:pP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>OPCIONAL</w:t>
            </w:r>
          </w:p>
        </w:tc>
        <w:tc>
          <w:tcPr>
            <w:tcW w:w="7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C97FE8">
            <w:pPr>
              <w:ind w:left="317" w:hanging="283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DERECHO ADMINISTRATIVO Y CONTENCIONSO-ADMINISTRATIVO </w:t>
            </w: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 xml:space="preserve"> </w:t>
            </w:r>
          </w:p>
        </w:tc>
        <w:tc>
          <w:tcPr>
            <w:tcW w:w="157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76717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-108" w:right="-108"/>
              <w:jc w:val="center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10102PJUR</w:t>
            </w:r>
          </w:p>
        </w:tc>
      </w:tr>
      <w:tr w:rsidR="007143FF" w:rsidRPr="007143FF" w:rsidTr="008E1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40" w:type="dxa"/>
            <w:tcBorders>
              <w:top w:val="dotted" w:sz="4" w:space="0" w:color="244061"/>
              <w:left w:val="single" w:sz="12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/>
                <w:b/>
                <w:color w:val="171717"/>
                <w:sz w:val="14"/>
                <w:szCs w:val="14"/>
              </w:rPr>
            </w:pP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>OPCIONAL</w:t>
            </w:r>
          </w:p>
        </w:tc>
        <w:tc>
          <w:tcPr>
            <w:tcW w:w="7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C97FE8">
            <w:pPr>
              <w:ind w:left="34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DERECHO LABORAL</w:t>
            </w: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 xml:space="preserve">  </w:t>
            </w:r>
          </w:p>
        </w:tc>
        <w:tc>
          <w:tcPr>
            <w:tcW w:w="157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76717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-108" w:right="-108"/>
              <w:jc w:val="center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10103PJUR</w:t>
            </w:r>
          </w:p>
        </w:tc>
      </w:tr>
      <w:tr w:rsidR="007143FF" w:rsidRPr="007143FF" w:rsidTr="008E1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40" w:type="dxa"/>
            <w:tcBorders>
              <w:top w:val="dotted" w:sz="4" w:space="0" w:color="244061"/>
              <w:left w:val="single" w:sz="12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6"/>
                <w:szCs w:val="16"/>
              </w:rPr>
              <w:t>6</w:t>
            </w:r>
          </w:p>
        </w:tc>
        <w:tc>
          <w:tcPr>
            <w:tcW w:w="1277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jc w:val="center"/>
              <w:rPr>
                <w:rFonts w:ascii="Century Gothic" w:hAnsi="Century Gothic"/>
                <w:b/>
                <w:color w:val="171717"/>
                <w:sz w:val="14"/>
                <w:szCs w:val="14"/>
              </w:rPr>
            </w:pP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>OPCIONAL</w:t>
            </w:r>
          </w:p>
        </w:tc>
        <w:tc>
          <w:tcPr>
            <w:tcW w:w="7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7143FF" w:rsidRPr="007143FF" w:rsidRDefault="007143FF" w:rsidP="00C97FE8">
            <w:pPr>
              <w:ind w:left="34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="004B2F36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DERECHO PENAL Y PROCESAL PENAL</w:t>
            </w:r>
            <w:r w:rsidRPr="007143FF">
              <w:rPr>
                <w:rFonts w:ascii="Century Gothic" w:hAnsi="Century Gothic"/>
                <w:color w:val="171717"/>
                <w:sz w:val="14"/>
                <w:szCs w:val="14"/>
              </w:rPr>
              <w:t xml:space="preserve">  </w:t>
            </w:r>
          </w:p>
        </w:tc>
        <w:tc>
          <w:tcPr>
            <w:tcW w:w="157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767171"/>
            </w:tcBorders>
            <w:shd w:val="clear" w:color="auto" w:fill="auto"/>
            <w:vAlign w:val="center"/>
          </w:tcPr>
          <w:p w:rsidR="007143FF" w:rsidRPr="007143FF" w:rsidRDefault="007143FF" w:rsidP="00F8159C">
            <w:pPr>
              <w:ind w:left="-108" w:right="-108"/>
              <w:jc w:val="center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t>10104PJUR</w:t>
            </w:r>
          </w:p>
        </w:tc>
      </w:tr>
      <w:tr w:rsidR="007143FF" w:rsidRPr="007143FF" w:rsidTr="00C97FE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8916" w:type="dxa"/>
            <w:gridSpan w:val="3"/>
            <w:tcBorders>
              <w:top w:val="single" w:sz="8" w:space="0" w:color="244061"/>
              <w:left w:val="single" w:sz="12" w:space="0" w:color="767171"/>
              <w:bottom w:val="single" w:sz="12" w:space="0" w:color="767171"/>
              <w:right w:val="single" w:sz="8" w:space="0" w:color="244061"/>
            </w:tcBorders>
            <w:shd w:val="clear" w:color="auto" w:fill="auto"/>
            <w:vAlign w:val="bottom"/>
          </w:tcPr>
          <w:p w:rsidR="007143FF" w:rsidRPr="007143FF" w:rsidRDefault="007143FF" w:rsidP="00C97FE8">
            <w:pPr>
              <w:jc w:val="right"/>
              <w:rPr>
                <w:rFonts w:ascii="Century Gothic" w:hAnsi="Century Gothic"/>
                <w:b/>
                <w:color w:val="171717"/>
                <w:sz w:val="18"/>
                <w:szCs w:val="18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MATRÍCULA</w:t>
            </w:r>
          </w:p>
        </w:tc>
        <w:tc>
          <w:tcPr>
            <w:tcW w:w="1574" w:type="dxa"/>
            <w:tcBorders>
              <w:top w:val="single" w:sz="8" w:space="0" w:color="244061"/>
              <w:left w:val="single" w:sz="8" w:space="0" w:color="244061"/>
              <w:bottom w:val="single" w:sz="12" w:space="0" w:color="767171"/>
              <w:right w:val="single" w:sz="12" w:space="0" w:color="767171"/>
            </w:tcBorders>
            <w:shd w:val="clear" w:color="auto" w:fill="auto"/>
            <w:vAlign w:val="bottom"/>
          </w:tcPr>
          <w:p w:rsidR="007143FF" w:rsidRPr="007143FF" w:rsidRDefault="007143FF" w:rsidP="00C97FE8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separate"/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end"/>
            </w:r>
            <w:r w:rsidRPr="007143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€</w:t>
            </w:r>
          </w:p>
        </w:tc>
      </w:tr>
    </w:tbl>
    <w:p w:rsidR="007143FF" w:rsidRDefault="007143FF" w:rsidP="007143FF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171717"/>
          <w:sz w:val="10"/>
          <w:szCs w:val="10"/>
          <w:lang w:val="es-ES"/>
        </w:rPr>
      </w:pPr>
    </w:p>
    <w:p w:rsidR="005D305E" w:rsidRDefault="005D305E" w:rsidP="007143FF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171717"/>
          <w:sz w:val="10"/>
          <w:szCs w:val="10"/>
          <w:lang w:val="es-ES"/>
        </w:rPr>
      </w:pPr>
    </w:p>
    <w:p w:rsidR="005D305E" w:rsidRDefault="005D305E" w:rsidP="007143FF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171717"/>
          <w:sz w:val="10"/>
          <w:szCs w:val="10"/>
          <w:lang w:val="es-ES"/>
        </w:rPr>
      </w:pPr>
    </w:p>
    <w:p w:rsidR="005D305E" w:rsidRPr="007143FF" w:rsidRDefault="005D305E" w:rsidP="007143FF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12" w:space="0" w:color="AEAAAA" w:themeColor="background2" w:themeShade="BF"/>
          <w:left w:val="single" w:sz="12" w:space="0" w:color="AEAAAA" w:themeColor="background2" w:themeShade="BF"/>
          <w:bottom w:val="single" w:sz="12" w:space="0" w:color="AEAAAA" w:themeColor="background2" w:themeShade="BF"/>
          <w:right w:val="single" w:sz="12" w:space="0" w:color="AEAAAA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126"/>
      </w:tblGrid>
      <w:tr w:rsidR="007143FF" w:rsidRPr="007143FF" w:rsidTr="008E1183">
        <w:trPr>
          <w:trHeight w:val="397"/>
          <w:jc w:val="center"/>
        </w:trPr>
        <w:tc>
          <w:tcPr>
            <w:tcW w:w="10490" w:type="dxa"/>
            <w:gridSpan w:val="2"/>
            <w:shd w:val="clear" w:color="auto" w:fill="DDD9C3"/>
            <w:vAlign w:val="bottom"/>
            <w:hideMark/>
          </w:tcPr>
          <w:p w:rsidR="007143FF" w:rsidRPr="007143FF" w:rsidRDefault="007143FF" w:rsidP="00F8159C">
            <w:pPr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</w:pPr>
            <w:r w:rsidRPr="007143FF">
              <w:rPr>
                <w:rFonts w:ascii="Century Gothic" w:hAnsi="Century Gothic" w:cs="Arial"/>
                <w:b/>
                <w:color w:val="171717"/>
                <w:sz w:val="20"/>
                <w:szCs w:val="20"/>
              </w:rPr>
              <w:t xml:space="preserve">ACEPTACIÓN DE LA MATRÍCULA </w:t>
            </w:r>
          </w:p>
        </w:tc>
      </w:tr>
      <w:tr w:rsidR="00C97FE8" w:rsidRPr="007143FF" w:rsidTr="008E1183">
        <w:trPr>
          <w:trHeight w:val="1417"/>
          <w:jc w:val="center"/>
        </w:trPr>
        <w:tc>
          <w:tcPr>
            <w:tcW w:w="6364" w:type="dxa"/>
            <w:vAlign w:val="center"/>
          </w:tcPr>
          <w:p w:rsidR="00C97FE8" w:rsidRDefault="00C97FE8" w:rsidP="00D922C1">
            <w:pPr>
              <w:ind w:left="199" w:right="118"/>
              <w:jc w:val="both"/>
              <w:rPr>
                <w:rFonts w:ascii="Century Gothic" w:hAnsi="Century Gothic"/>
                <w:b/>
                <w:color w:val="800000"/>
                <w:sz w:val="16"/>
                <w:szCs w:val="16"/>
              </w:rPr>
            </w:pPr>
          </w:p>
          <w:p w:rsidR="00C97FE8" w:rsidRDefault="00C97FE8" w:rsidP="00D922C1">
            <w:pPr>
              <w:ind w:left="199" w:right="118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C97FE8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IMPORTANTE:</w:t>
            </w:r>
            <w:r w:rsidRPr="00C97FE8">
              <w:rPr>
                <w:rFonts w:ascii="Century Gothic" w:hAnsi="Century Gothic"/>
                <w:b/>
                <w:color w:val="1D1B11"/>
                <w:sz w:val="16"/>
                <w:szCs w:val="16"/>
              </w:rPr>
              <w:t xml:space="preserve"> </w:t>
            </w:r>
            <w:r w:rsidRPr="00C97FE8">
              <w:rPr>
                <w:rFonts w:ascii="Century Gothic" w:hAnsi="Century Gothic"/>
                <w:color w:val="1D1B11"/>
                <w:sz w:val="16"/>
                <w:szCs w:val="16"/>
              </w:rPr>
              <w:t xml:space="preserve">Este impreso y los documentos que se relacionan a continuación, deben remitirse a través dl formulario de la página web de la UCAV dentro del apartado </w:t>
            </w:r>
            <w:hyperlink r:id="rId10" w:history="1">
              <w:r w:rsidRPr="00C97FE8">
                <w:rPr>
                  <w:rStyle w:val="Hipervnculo"/>
                  <w:rFonts w:ascii="Century Gothic" w:hAnsi="Century Gothic"/>
                  <w:sz w:val="16"/>
                  <w:szCs w:val="16"/>
                </w:rPr>
                <w:t>TRAMITAR MATRÍCULA</w:t>
              </w:r>
            </w:hyperlink>
            <w:r w:rsidRPr="00C97FE8">
              <w:rPr>
                <w:rFonts w:ascii="Century Gothic" w:hAnsi="Century Gothic"/>
                <w:color w:val="1D1B11"/>
                <w:sz w:val="16"/>
                <w:szCs w:val="16"/>
              </w:rPr>
              <w:t xml:space="preserve"> de la Escuela de Formación y Práctica Jurídica. El estudiante debe aportar además:</w:t>
            </w:r>
          </w:p>
          <w:p w:rsidR="008E1183" w:rsidRPr="00C97FE8" w:rsidRDefault="008E1183" w:rsidP="00D922C1">
            <w:pPr>
              <w:ind w:left="199" w:right="118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</w:p>
          <w:p w:rsidR="00C97FE8" w:rsidRDefault="00C97FE8" w:rsidP="00D922C1">
            <w:pPr>
              <w:pStyle w:val="Prrafodelista"/>
              <w:numPr>
                <w:ilvl w:val="0"/>
                <w:numId w:val="39"/>
              </w:numPr>
              <w:ind w:left="341" w:right="118" w:hanging="142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C97FE8">
              <w:rPr>
                <w:rFonts w:ascii="Century Gothic" w:hAnsi="Century Gothic"/>
                <w:color w:val="1D1B11"/>
                <w:sz w:val="16"/>
                <w:szCs w:val="16"/>
              </w:rPr>
              <w:t>Fotocopia del Documento de identificación personal en vigor, DNI (españoles</w:t>
            </w:r>
            <w:r>
              <w:rPr>
                <w:rFonts w:ascii="Century Gothic" w:hAnsi="Century Gothic"/>
                <w:color w:val="1D1B11"/>
                <w:sz w:val="16"/>
                <w:szCs w:val="16"/>
              </w:rPr>
              <w:t>) o Pasaporte/TIE (extranjeros).</w:t>
            </w:r>
          </w:p>
          <w:p w:rsidR="00C97FE8" w:rsidRPr="00C97FE8" w:rsidRDefault="00E83965" w:rsidP="00D922C1">
            <w:pPr>
              <w:pStyle w:val="Prrafodelista"/>
              <w:numPr>
                <w:ilvl w:val="0"/>
                <w:numId w:val="39"/>
              </w:numPr>
              <w:ind w:left="341" w:right="118" w:hanging="142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>
              <w:rPr>
                <w:rFonts w:ascii="Century Gothic" w:hAnsi="Century Gothic"/>
                <w:color w:val="1D1B11"/>
                <w:sz w:val="16"/>
                <w:szCs w:val="16"/>
              </w:rPr>
              <w:t>Copia escaneada de la matrícula formalizada en el Máster Universitario de Acceso a la Abogacía.</w:t>
            </w:r>
          </w:p>
          <w:p w:rsidR="00C97FE8" w:rsidRPr="007143FF" w:rsidRDefault="00C97FE8" w:rsidP="00D922C1">
            <w:pPr>
              <w:ind w:left="199"/>
              <w:rPr>
                <w:rFonts w:ascii="Century Gothic" w:hAnsi="Century Gothic" w:cs="Arial"/>
                <w:color w:val="171717"/>
                <w:sz w:val="18"/>
                <w:szCs w:val="18"/>
              </w:rPr>
            </w:pPr>
          </w:p>
        </w:tc>
        <w:tc>
          <w:tcPr>
            <w:tcW w:w="4126" w:type="dxa"/>
            <w:vAlign w:val="center"/>
          </w:tcPr>
          <w:p w:rsidR="00C97FE8" w:rsidRPr="007143FF" w:rsidRDefault="00C97FE8" w:rsidP="00C97FE8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</w:rPr>
              <w:drawing>
                <wp:inline distT="0" distB="0" distL="0" distR="0" wp14:anchorId="44AA3D48" wp14:editId="51FDCDBE">
                  <wp:extent cx="1800225" cy="74676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39" cy="76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FE8" w:rsidRDefault="00C97FE8" w:rsidP="00C97FE8">
            <w:pPr>
              <w:ind w:left="215" w:right="352"/>
              <w:jc w:val="center"/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</w:pPr>
          </w:p>
          <w:p w:rsidR="00C97FE8" w:rsidRDefault="00C97FE8" w:rsidP="00C97FE8">
            <w:pPr>
              <w:ind w:left="215" w:right="353"/>
              <w:jc w:val="center"/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 xml:space="preserve">FIRMA </w:t>
            </w:r>
            <w:r w:rsidRPr="007143FF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DEL ESTUDIANTE</w:t>
            </w:r>
          </w:p>
          <w:p w:rsidR="00C97FE8" w:rsidRPr="007143FF" w:rsidRDefault="00C97FE8" w:rsidP="00D922C1">
            <w:pPr>
              <w:pBdr>
                <w:bottom w:val="single" w:sz="2" w:space="1" w:color="AEAAAA" w:themeColor="background2" w:themeShade="BF"/>
              </w:pBdr>
              <w:ind w:left="72"/>
              <w:rPr>
                <w:rFonts w:ascii="Century Gothic" w:hAnsi="Century Gothic" w:cs="Arial"/>
                <w:color w:val="171717"/>
                <w:sz w:val="18"/>
                <w:szCs w:val="18"/>
              </w:rPr>
            </w:pPr>
            <w:r w:rsidRPr="00C97FE8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LUGAR Y FECHA</w:t>
            </w:r>
            <w:r w:rsidRPr="007143FF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 xml:space="preserve">: 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instrText xml:space="preserve"> FORMTEXT </w:instrTex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fldChar w:fldCharType="separate"/>
            </w:r>
            <w:r w:rsidRPr="007143FF">
              <w:rPr>
                <w:rFonts w:ascii="Century Gothic" w:hAnsi="Century Gothic"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noProof/>
                <w:color w:val="171717"/>
                <w:sz w:val="18"/>
                <w:szCs w:val="18"/>
              </w:rPr>
              <w:t> </w:t>
            </w:r>
            <w:r w:rsidRPr="007143FF">
              <w:rPr>
                <w:rFonts w:ascii="Century Gothic" w:hAnsi="Century Gothic"/>
                <w:color w:val="171717"/>
                <w:sz w:val="18"/>
                <w:szCs w:val="18"/>
              </w:rPr>
              <w:fldChar w:fldCharType="end"/>
            </w:r>
          </w:p>
        </w:tc>
      </w:tr>
    </w:tbl>
    <w:p w:rsidR="00B304EE" w:rsidRDefault="00B304E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5D305E" w:rsidRDefault="005D305E" w:rsidP="00C97FE8">
      <w:pPr>
        <w:ind w:right="118"/>
        <w:jc w:val="both"/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D922C1" w:rsidRPr="00D922C1" w:rsidRDefault="00D922C1" w:rsidP="00D922C1">
      <w:pPr>
        <w:pStyle w:val="Encabezado"/>
        <w:numPr>
          <w:ilvl w:val="0"/>
          <w:numId w:val="35"/>
        </w:numPr>
        <w:tabs>
          <w:tab w:val="clear" w:pos="4252"/>
          <w:tab w:val="clear" w:pos="8504"/>
        </w:tabs>
        <w:ind w:left="284" w:right="-1" w:hanging="284"/>
        <w:jc w:val="both"/>
        <w:rPr>
          <w:rFonts w:ascii="Century Gothic" w:hAnsi="Century Gothic" w:cs="Arial"/>
          <w:bCs/>
          <w:color w:val="222A35"/>
          <w:sz w:val="14"/>
          <w:szCs w:val="14"/>
        </w:rPr>
      </w:pPr>
      <w:r w:rsidRPr="00D922C1">
        <w:rPr>
          <w:rFonts w:ascii="Century Gothic" w:hAnsi="Century Gothic"/>
          <w:color w:val="222A35"/>
          <w:sz w:val="14"/>
          <w:szCs w:val="14"/>
        </w:rPr>
        <w:t>L</w:t>
      </w:r>
      <w:r w:rsidRPr="00D922C1">
        <w:rPr>
          <w:rFonts w:ascii="Century Gothic" w:hAnsi="Century Gothic" w:cs="Arial"/>
          <w:color w:val="222A35"/>
          <w:sz w:val="14"/>
          <w:szCs w:val="14"/>
        </w:rPr>
        <w:t>os datos personales y académicos recogidos, en el proceso de matrícula, en este y otros impresos serán incorporados y tratados con destino y uso exclusivamente administrativo académico</w:t>
      </w:r>
      <w:r w:rsidRPr="00D922C1">
        <w:rPr>
          <w:rFonts w:ascii="Century Gothic" w:hAnsi="Century Gothic" w:cs="Arial"/>
          <w:color w:val="222A35"/>
          <w:sz w:val="14"/>
          <w:szCs w:val="14"/>
          <w:lang w:val="es-ES"/>
        </w:rPr>
        <w:t xml:space="preserve"> y comercial</w:t>
      </w:r>
      <w:r w:rsidRPr="00D922C1">
        <w:rPr>
          <w:rFonts w:ascii="Century Gothic" w:hAnsi="Century Gothic" w:cs="Arial"/>
          <w:color w:val="222A35"/>
          <w:sz w:val="14"/>
          <w:szCs w:val="14"/>
        </w:rPr>
        <w:t>, en el “fichero de alumnos” de la Universidad Católica Santa Teresa de Jesús de Ávila (UCAV), con domicilio en Ávila, c/Canteros s/n, 05005. El interesado podrá ejercer los derechos de acceso, rectificación, cancelación y oposición, mediante escrito dirigido, junto con copia del DNI y a la citada dirección, a la Secretaría de Alumnos de la UCAV, todo lo cual se informa en cumplimiento de lo dispuesto en el artículo 5 de la Ley Orgánica 15/1999, de 13 de diciembre, de Protección de Datos de Carácter Personal.</w:t>
      </w:r>
    </w:p>
    <w:p w:rsidR="00D922C1" w:rsidRPr="00D922C1" w:rsidRDefault="00D922C1" w:rsidP="00D922C1">
      <w:pPr>
        <w:ind w:left="284" w:right="118" w:hanging="284"/>
        <w:jc w:val="both"/>
        <w:rPr>
          <w:rFonts w:ascii="Arial" w:hAnsi="Arial" w:cs="Arial"/>
          <w:b/>
          <w:bCs/>
          <w:color w:val="0F243E"/>
          <w:sz w:val="14"/>
          <w:szCs w:val="14"/>
          <w:u w:val="single"/>
          <w:lang w:val="x-none"/>
        </w:rPr>
      </w:pPr>
    </w:p>
    <w:sectPr w:rsidR="00D922C1" w:rsidRPr="00D922C1" w:rsidSect="00D922C1">
      <w:footerReference w:type="default" r:id="rId11"/>
      <w:headerReference w:type="first" r:id="rId12"/>
      <w:footerReference w:type="first" r:id="rId13"/>
      <w:pgSz w:w="11906" w:h="16838"/>
      <w:pgMar w:top="426" w:right="720" w:bottom="284" w:left="720" w:header="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F36" w:rsidRDefault="004B2F36">
      <w:r>
        <w:separator/>
      </w:r>
    </w:p>
  </w:endnote>
  <w:endnote w:type="continuationSeparator" w:id="0">
    <w:p w:rsidR="004B2F36" w:rsidRDefault="004B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jc w:val="center"/>
      <w:tblBorders>
        <w:top w:val="single" w:sz="12" w:space="0" w:color="244061"/>
        <w:left w:val="single" w:sz="12" w:space="0" w:color="244061"/>
        <w:bottom w:val="single" w:sz="12" w:space="0" w:color="244061"/>
        <w:right w:val="single" w:sz="12" w:space="0" w:color="244061"/>
        <w:insideH w:val="single" w:sz="12" w:space="0" w:color="244061"/>
        <w:insideV w:val="single" w:sz="12" w:space="0" w:color="244061"/>
      </w:tblBorders>
      <w:tblLook w:val="04A0" w:firstRow="1" w:lastRow="0" w:firstColumn="1" w:lastColumn="0" w:noHBand="0" w:noVBand="1"/>
    </w:tblPr>
    <w:tblGrid>
      <w:gridCol w:w="10490"/>
    </w:tblGrid>
    <w:tr w:rsidR="00302FA5" w:rsidRPr="006F6F7E" w:rsidTr="004E489D">
      <w:trPr>
        <w:trHeight w:val="170"/>
        <w:jc w:val="center"/>
      </w:trPr>
      <w:tc>
        <w:tcPr>
          <w:tcW w:w="10490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302FA5" w:rsidRPr="006F6F7E" w:rsidRDefault="00302FA5" w:rsidP="00302FA5">
          <w:pPr>
            <w:pStyle w:val="Prrafodelista"/>
            <w:spacing w:before="60" w:after="60" w:line="254" w:lineRule="auto"/>
            <w:ind w:left="34" w:right="34"/>
            <w:jc w:val="both"/>
            <w:rPr>
              <w:rFonts w:ascii="Century Gothic" w:hAnsi="Century Gothic"/>
              <w:color w:val="222A35"/>
              <w:sz w:val="14"/>
              <w:szCs w:val="14"/>
            </w:rPr>
          </w:pPr>
          <w:r w:rsidRPr="006F6F7E">
            <w:rPr>
              <w:rFonts w:ascii="Century Gothic" w:hAnsi="Century Gothic"/>
              <w:color w:val="222A35"/>
              <w:sz w:val="14"/>
              <w:szCs w:val="14"/>
            </w:rPr>
            <w:t xml:space="preserve"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 </w:t>
          </w:r>
        </w:p>
      </w:tc>
    </w:tr>
  </w:tbl>
  <w:p w:rsidR="00302FA5" w:rsidRDefault="00302FA5" w:rsidP="00302FA5">
    <w:pPr>
      <w:pStyle w:val="Piedepgina"/>
      <w:rPr>
        <w:sz w:val="10"/>
        <w:szCs w:val="10"/>
      </w:rPr>
    </w:pPr>
  </w:p>
  <w:p w:rsidR="00302FA5" w:rsidRPr="008F31CB" w:rsidRDefault="00302FA5" w:rsidP="00302FA5">
    <w:pPr>
      <w:pStyle w:val="Piedepgina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6B8" w:rsidRDefault="006B36B8" w:rsidP="006B36B8">
    <w:pPr>
      <w:pStyle w:val="Piedepgina"/>
      <w:rPr>
        <w:sz w:val="10"/>
        <w:szCs w:val="10"/>
      </w:rPr>
    </w:pPr>
  </w:p>
  <w:p w:rsidR="006F6F7E" w:rsidRPr="008F31CB" w:rsidRDefault="006F6F7E" w:rsidP="006B36B8">
    <w:pPr>
      <w:pStyle w:val="Piedepgin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F36" w:rsidRDefault="004B2F36">
      <w:r>
        <w:separator/>
      </w:r>
    </w:p>
  </w:footnote>
  <w:footnote w:type="continuationSeparator" w:id="0">
    <w:p w:rsidR="004B2F36" w:rsidRDefault="004B2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004" w:rsidRPr="00B9209E" w:rsidRDefault="00245004" w:rsidP="00014BA4">
    <w:pPr>
      <w:pStyle w:val="Encabezado"/>
      <w:ind w:left="4252" w:firstLine="704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91EF0"/>
    <w:multiLevelType w:val="hybridMultilevel"/>
    <w:tmpl w:val="51C42C34"/>
    <w:lvl w:ilvl="0" w:tplc="060A1470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632423"/>
        <w:sz w:val="14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3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 w15:restartNumberingAfterBreak="0">
    <w:nsid w:val="3E7B390B"/>
    <w:multiLevelType w:val="hybridMultilevel"/>
    <w:tmpl w:val="D1E260CA"/>
    <w:lvl w:ilvl="0" w:tplc="9AAEA6E2">
      <w:start w:val="1"/>
      <w:numFmt w:val="bullet"/>
      <w:lvlText w:val="-"/>
      <w:lvlJc w:val="left"/>
      <w:pPr>
        <w:ind w:left="502" w:hanging="360"/>
      </w:pPr>
      <w:rPr>
        <w:rFonts w:ascii="Franklin Gothic Book" w:eastAsia="Times New Roman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F6C56C8"/>
    <w:multiLevelType w:val="hybridMultilevel"/>
    <w:tmpl w:val="B78AB174"/>
    <w:lvl w:ilvl="0" w:tplc="C40808CC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3B716AA"/>
    <w:multiLevelType w:val="hybridMultilevel"/>
    <w:tmpl w:val="65804178"/>
    <w:lvl w:ilvl="0" w:tplc="6FFA594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0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7E30F8C"/>
    <w:multiLevelType w:val="hybridMultilevel"/>
    <w:tmpl w:val="3B708F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A751E0"/>
    <w:multiLevelType w:val="hybridMultilevel"/>
    <w:tmpl w:val="6890DEB2"/>
    <w:lvl w:ilvl="0" w:tplc="9FCAA4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4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5"/>
  </w:num>
  <w:num w:numId="4">
    <w:abstractNumId w:val="2"/>
  </w:num>
  <w:num w:numId="5">
    <w:abstractNumId w:val="24"/>
  </w:num>
  <w:num w:numId="6">
    <w:abstractNumId w:val="7"/>
  </w:num>
  <w:num w:numId="7">
    <w:abstractNumId w:val="17"/>
  </w:num>
  <w:num w:numId="8">
    <w:abstractNumId w:val="27"/>
  </w:num>
  <w:num w:numId="9">
    <w:abstractNumId w:val="34"/>
  </w:num>
  <w:num w:numId="10">
    <w:abstractNumId w:val="35"/>
  </w:num>
  <w:num w:numId="11">
    <w:abstractNumId w:val="12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5"/>
  </w:num>
  <w:num w:numId="15">
    <w:abstractNumId w:val="19"/>
  </w:num>
  <w:num w:numId="16">
    <w:abstractNumId w:val="32"/>
  </w:num>
  <w:num w:numId="17">
    <w:abstractNumId w:val="29"/>
  </w:num>
  <w:num w:numId="18">
    <w:abstractNumId w:val="23"/>
  </w:num>
  <w:num w:numId="19">
    <w:abstractNumId w:val="1"/>
  </w:num>
  <w:num w:numId="20">
    <w:abstractNumId w:val="11"/>
  </w:num>
  <w:num w:numId="21">
    <w:abstractNumId w:val="16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9"/>
  </w:num>
  <w:num w:numId="30">
    <w:abstractNumId w:val="10"/>
  </w:num>
  <w:num w:numId="31">
    <w:abstractNumId w:val="33"/>
  </w:num>
  <w:num w:numId="32">
    <w:abstractNumId w:val="6"/>
  </w:num>
  <w:num w:numId="33">
    <w:abstractNumId w:val="30"/>
  </w:num>
  <w:num w:numId="34">
    <w:abstractNumId w:val="33"/>
  </w:num>
  <w:num w:numId="35">
    <w:abstractNumId w:val="15"/>
  </w:num>
  <w:num w:numId="36">
    <w:abstractNumId w:val="14"/>
  </w:num>
  <w:num w:numId="37">
    <w:abstractNumId w:val="3"/>
  </w:num>
  <w:num w:numId="38">
    <w:abstractNumId w:val="1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F/QEEGuUI1VOO/9BgKDrIExoYplYMtI4UDLH+iDsK52/pvUkyjWwOHjq1Sj+WcvsEW9kbp9K+D3me00SOFjoA==" w:salt="13DMH8TQXgNHnCoPMMwDMw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BB"/>
    <w:rsid w:val="000019DC"/>
    <w:rsid w:val="00010F61"/>
    <w:rsid w:val="000135C9"/>
    <w:rsid w:val="00014BA4"/>
    <w:rsid w:val="00020387"/>
    <w:rsid w:val="000203A0"/>
    <w:rsid w:val="0002082B"/>
    <w:rsid w:val="000228E8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633CD"/>
    <w:rsid w:val="00063EE5"/>
    <w:rsid w:val="00064E65"/>
    <w:rsid w:val="0006503D"/>
    <w:rsid w:val="000674C1"/>
    <w:rsid w:val="0009040A"/>
    <w:rsid w:val="00092D97"/>
    <w:rsid w:val="000932FB"/>
    <w:rsid w:val="00095325"/>
    <w:rsid w:val="00095A90"/>
    <w:rsid w:val="000A6050"/>
    <w:rsid w:val="000B282E"/>
    <w:rsid w:val="000B69BF"/>
    <w:rsid w:val="000B768C"/>
    <w:rsid w:val="000B7A36"/>
    <w:rsid w:val="000C3866"/>
    <w:rsid w:val="000D0F18"/>
    <w:rsid w:val="000D27A9"/>
    <w:rsid w:val="000F12D2"/>
    <w:rsid w:val="000F4E36"/>
    <w:rsid w:val="00104135"/>
    <w:rsid w:val="0011077F"/>
    <w:rsid w:val="00116451"/>
    <w:rsid w:val="00123900"/>
    <w:rsid w:val="00125AC7"/>
    <w:rsid w:val="00131615"/>
    <w:rsid w:val="001456DC"/>
    <w:rsid w:val="00152215"/>
    <w:rsid w:val="001558C6"/>
    <w:rsid w:val="00166BB8"/>
    <w:rsid w:val="00172318"/>
    <w:rsid w:val="00175622"/>
    <w:rsid w:val="001870B5"/>
    <w:rsid w:val="00192635"/>
    <w:rsid w:val="00194439"/>
    <w:rsid w:val="00197780"/>
    <w:rsid w:val="001A23F4"/>
    <w:rsid w:val="001A6B7D"/>
    <w:rsid w:val="001B0A9E"/>
    <w:rsid w:val="001C0811"/>
    <w:rsid w:val="001C287B"/>
    <w:rsid w:val="001C2DE8"/>
    <w:rsid w:val="001C5944"/>
    <w:rsid w:val="001D139A"/>
    <w:rsid w:val="001D17BD"/>
    <w:rsid w:val="001E028A"/>
    <w:rsid w:val="001E077F"/>
    <w:rsid w:val="001E582B"/>
    <w:rsid w:val="001E7ABD"/>
    <w:rsid w:val="001F5EBD"/>
    <w:rsid w:val="001F6DFF"/>
    <w:rsid w:val="001F7814"/>
    <w:rsid w:val="001F7EFA"/>
    <w:rsid w:val="002048EB"/>
    <w:rsid w:val="00213506"/>
    <w:rsid w:val="00216D2E"/>
    <w:rsid w:val="00223741"/>
    <w:rsid w:val="00223AFB"/>
    <w:rsid w:val="00224698"/>
    <w:rsid w:val="0023167F"/>
    <w:rsid w:val="00231984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838"/>
    <w:rsid w:val="00286C21"/>
    <w:rsid w:val="00293ABE"/>
    <w:rsid w:val="00295F29"/>
    <w:rsid w:val="002A24AA"/>
    <w:rsid w:val="002A59EF"/>
    <w:rsid w:val="002B05F5"/>
    <w:rsid w:val="002B2B6F"/>
    <w:rsid w:val="002B46DE"/>
    <w:rsid w:val="002B5B54"/>
    <w:rsid w:val="002C4C5E"/>
    <w:rsid w:val="002D1159"/>
    <w:rsid w:val="002D44BB"/>
    <w:rsid w:val="002E088F"/>
    <w:rsid w:val="002E0958"/>
    <w:rsid w:val="002E514E"/>
    <w:rsid w:val="002F79B7"/>
    <w:rsid w:val="00302FA5"/>
    <w:rsid w:val="00305ED9"/>
    <w:rsid w:val="003151C4"/>
    <w:rsid w:val="0032635D"/>
    <w:rsid w:val="00345FF7"/>
    <w:rsid w:val="003470A7"/>
    <w:rsid w:val="00347D68"/>
    <w:rsid w:val="00350FED"/>
    <w:rsid w:val="00357A6B"/>
    <w:rsid w:val="00360213"/>
    <w:rsid w:val="00363C1F"/>
    <w:rsid w:val="00364B44"/>
    <w:rsid w:val="00374C4C"/>
    <w:rsid w:val="00375398"/>
    <w:rsid w:val="003759AD"/>
    <w:rsid w:val="00381310"/>
    <w:rsid w:val="003847F6"/>
    <w:rsid w:val="0038568D"/>
    <w:rsid w:val="003A2F0C"/>
    <w:rsid w:val="003A7E12"/>
    <w:rsid w:val="003C0BAA"/>
    <w:rsid w:val="003C29D9"/>
    <w:rsid w:val="003C2FF7"/>
    <w:rsid w:val="003C5E1E"/>
    <w:rsid w:val="003D46FB"/>
    <w:rsid w:val="003D570D"/>
    <w:rsid w:val="003D7644"/>
    <w:rsid w:val="003E690F"/>
    <w:rsid w:val="003F0445"/>
    <w:rsid w:val="003F3596"/>
    <w:rsid w:val="003F54B2"/>
    <w:rsid w:val="003F7562"/>
    <w:rsid w:val="00401B3B"/>
    <w:rsid w:val="004031F7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6166"/>
    <w:rsid w:val="00453399"/>
    <w:rsid w:val="004533A6"/>
    <w:rsid w:val="00461829"/>
    <w:rsid w:val="0046454E"/>
    <w:rsid w:val="00464DF9"/>
    <w:rsid w:val="004661A5"/>
    <w:rsid w:val="00470136"/>
    <w:rsid w:val="00472457"/>
    <w:rsid w:val="004724FA"/>
    <w:rsid w:val="004871AA"/>
    <w:rsid w:val="004907B3"/>
    <w:rsid w:val="0049585A"/>
    <w:rsid w:val="00495C6D"/>
    <w:rsid w:val="004A4946"/>
    <w:rsid w:val="004A7A02"/>
    <w:rsid w:val="004B2F36"/>
    <w:rsid w:val="004D2C1E"/>
    <w:rsid w:val="004D3711"/>
    <w:rsid w:val="004D7247"/>
    <w:rsid w:val="004E341F"/>
    <w:rsid w:val="004E5B7D"/>
    <w:rsid w:val="004F006F"/>
    <w:rsid w:val="00501546"/>
    <w:rsid w:val="00502620"/>
    <w:rsid w:val="0050385E"/>
    <w:rsid w:val="005211C0"/>
    <w:rsid w:val="00522F47"/>
    <w:rsid w:val="005241F1"/>
    <w:rsid w:val="00525518"/>
    <w:rsid w:val="0052668B"/>
    <w:rsid w:val="00533449"/>
    <w:rsid w:val="00534E4A"/>
    <w:rsid w:val="00542062"/>
    <w:rsid w:val="005424B0"/>
    <w:rsid w:val="00543227"/>
    <w:rsid w:val="005439C0"/>
    <w:rsid w:val="005439DD"/>
    <w:rsid w:val="0055403C"/>
    <w:rsid w:val="00561A6F"/>
    <w:rsid w:val="005626CC"/>
    <w:rsid w:val="00564715"/>
    <w:rsid w:val="00576D6F"/>
    <w:rsid w:val="00581782"/>
    <w:rsid w:val="005817CE"/>
    <w:rsid w:val="00591A65"/>
    <w:rsid w:val="005944F7"/>
    <w:rsid w:val="0059748F"/>
    <w:rsid w:val="005A71D5"/>
    <w:rsid w:val="005B00EA"/>
    <w:rsid w:val="005B4C74"/>
    <w:rsid w:val="005C26C2"/>
    <w:rsid w:val="005D0C3E"/>
    <w:rsid w:val="005D156F"/>
    <w:rsid w:val="005D305E"/>
    <w:rsid w:val="005D37D7"/>
    <w:rsid w:val="005D3FA2"/>
    <w:rsid w:val="005E034F"/>
    <w:rsid w:val="005E6545"/>
    <w:rsid w:val="005F0CCC"/>
    <w:rsid w:val="00612236"/>
    <w:rsid w:val="0061257C"/>
    <w:rsid w:val="0062117E"/>
    <w:rsid w:val="00622002"/>
    <w:rsid w:val="0062390B"/>
    <w:rsid w:val="006340D1"/>
    <w:rsid w:val="00637E9F"/>
    <w:rsid w:val="00641CF1"/>
    <w:rsid w:val="00642DEC"/>
    <w:rsid w:val="006444DC"/>
    <w:rsid w:val="00657D73"/>
    <w:rsid w:val="0066486C"/>
    <w:rsid w:val="00673404"/>
    <w:rsid w:val="0068635A"/>
    <w:rsid w:val="00690D54"/>
    <w:rsid w:val="006918F6"/>
    <w:rsid w:val="006A2F1C"/>
    <w:rsid w:val="006A4947"/>
    <w:rsid w:val="006B36B8"/>
    <w:rsid w:val="006B6FE3"/>
    <w:rsid w:val="006B74E2"/>
    <w:rsid w:val="006C3310"/>
    <w:rsid w:val="006D0DC2"/>
    <w:rsid w:val="006D216D"/>
    <w:rsid w:val="006D3393"/>
    <w:rsid w:val="006D65C3"/>
    <w:rsid w:val="006E0D0B"/>
    <w:rsid w:val="006E6A7F"/>
    <w:rsid w:val="006F0EB3"/>
    <w:rsid w:val="006F5371"/>
    <w:rsid w:val="006F6F7E"/>
    <w:rsid w:val="0070066D"/>
    <w:rsid w:val="00703861"/>
    <w:rsid w:val="007049F5"/>
    <w:rsid w:val="00706E76"/>
    <w:rsid w:val="00710910"/>
    <w:rsid w:val="007143FF"/>
    <w:rsid w:val="00716CF1"/>
    <w:rsid w:val="007205A1"/>
    <w:rsid w:val="00722566"/>
    <w:rsid w:val="007306F6"/>
    <w:rsid w:val="00750F8F"/>
    <w:rsid w:val="007577A3"/>
    <w:rsid w:val="00762AF3"/>
    <w:rsid w:val="00764CD7"/>
    <w:rsid w:val="00780936"/>
    <w:rsid w:val="00781EDE"/>
    <w:rsid w:val="00783BCD"/>
    <w:rsid w:val="00786C32"/>
    <w:rsid w:val="00791DF5"/>
    <w:rsid w:val="007A0902"/>
    <w:rsid w:val="007B1B9B"/>
    <w:rsid w:val="007C30E3"/>
    <w:rsid w:val="007C32B1"/>
    <w:rsid w:val="007C36F1"/>
    <w:rsid w:val="007C657C"/>
    <w:rsid w:val="007C743A"/>
    <w:rsid w:val="007D1097"/>
    <w:rsid w:val="007D2B24"/>
    <w:rsid w:val="007D5B09"/>
    <w:rsid w:val="007D784F"/>
    <w:rsid w:val="007E54CB"/>
    <w:rsid w:val="007F06A9"/>
    <w:rsid w:val="0080425A"/>
    <w:rsid w:val="0081075E"/>
    <w:rsid w:val="008325AC"/>
    <w:rsid w:val="00833C33"/>
    <w:rsid w:val="008433B1"/>
    <w:rsid w:val="00845CAF"/>
    <w:rsid w:val="00846F8B"/>
    <w:rsid w:val="0085297F"/>
    <w:rsid w:val="00853E4B"/>
    <w:rsid w:val="00854698"/>
    <w:rsid w:val="00854FE2"/>
    <w:rsid w:val="00855CCC"/>
    <w:rsid w:val="008707C8"/>
    <w:rsid w:val="008737FB"/>
    <w:rsid w:val="00873E2B"/>
    <w:rsid w:val="008762AB"/>
    <w:rsid w:val="00877391"/>
    <w:rsid w:val="00880019"/>
    <w:rsid w:val="00882678"/>
    <w:rsid w:val="008954C3"/>
    <w:rsid w:val="008968D8"/>
    <w:rsid w:val="008970F6"/>
    <w:rsid w:val="008A49BC"/>
    <w:rsid w:val="008D564F"/>
    <w:rsid w:val="008D616D"/>
    <w:rsid w:val="008D646D"/>
    <w:rsid w:val="008E1183"/>
    <w:rsid w:val="008E4A42"/>
    <w:rsid w:val="008E5EB4"/>
    <w:rsid w:val="008E6649"/>
    <w:rsid w:val="008F31CB"/>
    <w:rsid w:val="00902CDF"/>
    <w:rsid w:val="00904B87"/>
    <w:rsid w:val="00906A15"/>
    <w:rsid w:val="00920651"/>
    <w:rsid w:val="00921F17"/>
    <w:rsid w:val="00927288"/>
    <w:rsid w:val="00944D8D"/>
    <w:rsid w:val="00951004"/>
    <w:rsid w:val="00960672"/>
    <w:rsid w:val="00962165"/>
    <w:rsid w:val="0097453F"/>
    <w:rsid w:val="00980471"/>
    <w:rsid w:val="00980ABB"/>
    <w:rsid w:val="009925B6"/>
    <w:rsid w:val="00995318"/>
    <w:rsid w:val="009A310C"/>
    <w:rsid w:val="009B5448"/>
    <w:rsid w:val="009C2B4E"/>
    <w:rsid w:val="009C7455"/>
    <w:rsid w:val="009D16A9"/>
    <w:rsid w:val="009E3521"/>
    <w:rsid w:val="009E6B32"/>
    <w:rsid w:val="009F0459"/>
    <w:rsid w:val="009F22FB"/>
    <w:rsid w:val="009F4746"/>
    <w:rsid w:val="009F4F36"/>
    <w:rsid w:val="009F5A88"/>
    <w:rsid w:val="00A06387"/>
    <w:rsid w:val="00A11A2D"/>
    <w:rsid w:val="00A14444"/>
    <w:rsid w:val="00A17579"/>
    <w:rsid w:val="00A224CE"/>
    <w:rsid w:val="00A24924"/>
    <w:rsid w:val="00A274CC"/>
    <w:rsid w:val="00A45A3E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01"/>
    <w:rsid w:val="00A93C9F"/>
    <w:rsid w:val="00A96C3A"/>
    <w:rsid w:val="00AA40BE"/>
    <w:rsid w:val="00AB37B0"/>
    <w:rsid w:val="00AC633C"/>
    <w:rsid w:val="00AD0FBA"/>
    <w:rsid w:val="00AD14AD"/>
    <w:rsid w:val="00AE706A"/>
    <w:rsid w:val="00B00A4B"/>
    <w:rsid w:val="00B02FCE"/>
    <w:rsid w:val="00B036EC"/>
    <w:rsid w:val="00B12403"/>
    <w:rsid w:val="00B12619"/>
    <w:rsid w:val="00B22CA9"/>
    <w:rsid w:val="00B304EE"/>
    <w:rsid w:val="00B37304"/>
    <w:rsid w:val="00B45010"/>
    <w:rsid w:val="00B50ED0"/>
    <w:rsid w:val="00B538B6"/>
    <w:rsid w:val="00B71D6F"/>
    <w:rsid w:val="00B726E9"/>
    <w:rsid w:val="00B72E1D"/>
    <w:rsid w:val="00B83D65"/>
    <w:rsid w:val="00B9209E"/>
    <w:rsid w:val="00BA0CCB"/>
    <w:rsid w:val="00BA0E62"/>
    <w:rsid w:val="00BA1D39"/>
    <w:rsid w:val="00BC3A2A"/>
    <w:rsid w:val="00BC4A4F"/>
    <w:rsid w:val="00BC7D77"/>
    <w:rsid w:val="00BE59E9"/>
    <w:rsid w:val="00BF4340"/>
    <w:rsid w:val="00BF73A7"/>
    <w:rsid w:val="00C00697"/>
    <w:rsid w:val="00C009E3"/>
    <w:rsid w:val="00C05B42"/>
    <w:rsid w:val="00C073CD"/>
    <w:rsid w:val="00C10501"/>
    <w:rsid w:val="00C120FF"/>
    <w:rsid w:val="00C14322"/>
    <w:rsid w:val="00C155B3"/>
    <w:rsid w:val="00C209EA"/>
    <w:rsid w:val="00C26623"/>
    <w:rsid w:val="00C26AD8"/>
    <w:rsid w:val="00C26E21"/>
    <w:rsid w:val="00C305EF"/>
    <w:rsid w:val="00C34E3F"/>
    <w:rsid w:val="00C40515"/>
    <w:rsid w:val="00C426E1"/>
    <w:rsid w:val="00C46AF0"/>
    <w:rsid w:val="00C47B43"/>
    <w:rsid w:val="00C57F5B"/>
    <w:rsid w:val="00C60FC3"/>
    <w:rsid w:val="00C715F8"/>
    <w:rsid w:val="00C7503B"/>
    <w:rsid w:val="00C95501"/>
    <w:rsid w:val="00C955DA"/>
    <w:rsid w:val="00C95DBA"/>
    <w:rsid w:val="00C97FE8"/>
    <w:rsid w:val="00CA165D"/>
    <w:rsid w:val="00CA18AE"/>
    <w:rsid w:val="00CA2323"/>
    <w:rsid w:val="00CA4F49"/>
    <w:rsid w:val="00CC5CD4"/>
    <w:rsid w:val="00CD291A"/>
    <w:rsid w:val="00CD5298"/>
    <w:rsid w:val="00CD6074"/>
    <w:rsid w:val="00CD6C4B"/>
    <w:rsid w:val="00CE5718"/>
    <w:rsid w:val="00D03448"/>
    <w:rsid w:val="00D0645E"/>
    <w:rsid w:val="00D10ABC"/>
    <w:rsid w:val="00D131C6"/>
    <w:rsid w:val="00D23926"/>
    <w:rsid w:val="00D4249D"/>
    <w:rsid w:val="00D450DE"/>
    <w:rsid w:val="00D452FE"/>
    <w:rsid w:val="00D539F2"/>
    <w:rsid w:val="00D81306"/>
    <w:rsid w:val="00D813AE"/>
    <w:rsid w:val="00D848EF"/>
    <w:rsid w:val="00D922C1"/>
    <w:rsid w:val="00D9233F"/>
    <w:rsid w:val="00D94920"/>
    <w:rsid w:val="00D95B1C"/>
    <w:rsid w:val="00DA31D6"/>
    <w:rsid w:val="00DA4743"/>
    <w:rsid w:val="00DA5ED5"/>
    <w:rsid w:val="00DB068F"/>
    <w:rsid w:val="00DB4C67"/>
    <w:rsid w:val="00DD4249"/>
    <w:rsid w:val="00DD7BCB"/>
    <w:rsid w:val="00DE356A"/>
    <w:rsid w:val="00DE3CAA"/>
    <w:rsid w:val="00DE7E37"/>
    <w:rsid w:val="00DF2293"/>
    <w:rsid w:val="00DF6B8A"/>
    <w:rsid w:val="00E14687"/>
    <w:rsid w:val="00E148E3"/>
    <w:rsid w:val="00E17F4F"/>
    <w:rsid w:val="00E34A1B"/>
    <w:rsid w:val="00E42420"/>
    <w:rsid w:val="00E43234"/>
    <w:rsid w:val="00E5774F"/>
    <w:rsid w:val="00E6204A"/>
    <w:rsid w:val="00E62996"/>
    <w:rsid w:val="00E62BCF"/>
    <w:rsid w:val="00E63827"/>
    <w:rsid w:val="00E715E9"/>
    <w:rsid w:val="00E7595D"/>
    <w:rsid w:val="00E81EC0"/>
    <w:rsid w:val="00E83965"/>
    <w:rsid w:val="00E85BF8"/>
    <w:rsid w:val="00E90370"/>
    <w:rsid w:val="00E9487F"/>
    <w:rsid w:val="00EA19C2"/>
    <w:rsid w:val="00EA2AD0"/>
    <w:rsid w:val="00EA4D1F"/>
    <w:rsid w:val="00EA6199"/>
    <w:rsid w:val="00EA766D"/>
    <w:rsid w:val="00EB32BD"/>
    <w:rsid w:val="00EC1F36"/>
    <w:rsid w:val="00EC3639"/>
    <w:rsid w:val="00ED1191"/>
    <w:rsid w:val="00ED7D59"/>
    <w:rsid w:val="00F01D40"/>
    <w:rsid w:val="00F02199"/>
    <w:rsid w:val="00F04BEF"/>
    <w:rsid w:val="00F104AF"/>
    <w:rsid w:val="00F24E11"/>
    <w:rsid w:val="00F269C2"/>
    <w:rsid w:val="00F32176"/>
    <w:rsid w:val="00F325B7"/>
    <w:rsid w:val="00F3759B"/>
    <w:rsid w:val="00F45763"/>
    <w:rsid w:val="00F47D40"/>
    <w:rsid w:val="00F5343B"/>
    <w:rsid w:val="00F57360"/>
    <w:rsid w:val="00F667DB"/>
    <w:rsid w:val="00F70417"/>
    <w:rsid w:val="00F718C4"/>
    <w:rsid w:val="00F73693"/>
    <w:rsid w:val="00F73888"/>
    <w:rsid w:val="00F73942"/>
    <w:rsid w:val="00F74E0A"/>
    <w:rsid w:val="00F80929"/>
    <w:rsid w:val="00F85D8E"/>
    <w:rsid w:val="00F94625"/>
    <w:rsid w:val="00F9590B"/>
    <w:rsid w:val="00FA5E1C"/>
    <w:rsid w:val="00FB28F0"/>
    <w:rsid w:val="00FB29C6"/>
    <w:rsid w:val="00FB59B2"/>
    <w:rsid w:val="00FB5B58"/>
    <w:rsid w:val="00FB705A"/>
    <w:rsid w:val="00FD0E82"/>
    <w:rsid w:val="00FD39BA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1BB77AE-3F01-4905-9A67-2E48E090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ucavila.es/index.php?option=com_content&amp;view=article&amp;id=3386&amp;Itemid=481&amp;lang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guilera\Documents\Plantillas%20personalizadas%20de%20Office\Matricula.DECA.17.18.OCTUBRE.2017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DF92D-AE47-4967-A771-FD6B838EE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Matricula.DECA.17.18.OCTUBRE.2017</Template>
  <TotalTime>5</TotalTime>
  <Pages>1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Ana Aguilera Torres</dc:creator>
  <cp:keywords/>
  <dc:description/>
  <cp:lastModifiedBy>Ana Aguilera Torres</cp:lastModifiedBy>
  <cp:revision>6</cp:revision>
  <cp:lastPrinted>2017-10-24T06:56:00Z</cp:lastPrinted>
  <dcterms:created xsi:type="dcterms:W3CDTF">2017-11-06T12:28:00Z</dcterms:created>
  <dcterms:modified xsi:type="dcterms:W3CDTF">2017-11-06T12:51:00Z</dcterms:modified>
</cp:coreProperties>
</file>